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664" w:rsidRDefault="00A85664">
      <w:pPr>
        <w:rPr>
          <w:rFonts w:cs="Times New Roman"/>
        </w:rPr>
      </w:pPr>
      <w:r w:rsidRPr="001C6DB8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7" o:spid="_x0000_i1025" type="#_x0000_t75" style="width:558.75pt;height:11in;visibility:visible">
            <v:imagedata r:id="rId4" o:title=""/>
          </v:shape>
        </w:pict>
      </w:r>
      <w:r w:rsidRPr="001C6DB8">
        <w:rPr>
          <w:rFonts w:cs="Times New Roman"/>
          <w:noProof/>
        </w:rPr>
        <w:pict>
          <v:shape id="圖片 13" o:spid="_x0000_i1026" type="#_x0000_t75" style="width:558.75pt;height:11in;visibility:visible">
            <v:imagedata r:id="rId5" o:title=""/>
          </v:shape>
        </w:pict>
      </w:r>
      <w:r w:rsidRPr="001C6DB8">
        <w:rPr>
          <w:rFonts w:cs="Times New Roman"/>
          <w:noProof/>
        </w:rPr>
        <w:pict>
          <v:shape id="圖片 8" o:spid="_x0000_i1027" type="#_x0000_t75" style="width:558.75pt;height:11in;visibility:visible">
            <v:imagedata r:id="rId6" o:title=""/>
          </v:shape>
        </w:pict>
      </w:r>
      <w:bookmarkStart w:id="0" w:name="_GoBack"/>
      <w:bookmarkEnd w:id="0"/>
    </w:p>
    <w:sectPr w:rsidR="00A85664" w:rsidSect="00217257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bordersDoNotSurroundHeader/>
  <w:bordersDoNotSurroundFooter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59F3"/>
    <w:rsid w:val="001547AA"/>
    <w:rsid w:val="001C6DB8"/>
    <w:rsid w:val="001E59F3"/>
    <w:rsid w:val="00217257"/>
    <w:rsid w:val="00237C58"/>
    <w:rsid w:val="00287D13"/>
    <w:rsid w:val="002F0592"/>
    <w:rsid w:val="00623C8D"/>
    <w:rsid w:val="0077243E"/>
    <w:rsid w:val="007F75F5"/>
    <w:rsid w:val="008907FF"/>
    <w:rsid w:val="009B790A"/>
    <w:rsid w:val="00A85664"/>
    <w:rsid w:val="00D47B27"/>
    <w:rsid w:val="00FA0C00"/>
    <w:rsid w:val="00FD40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022"/>
    <w:pPr>
      <w:widowControl w:val="0"/>
    </w:pPr>
    <w:rPr>
      <w:rFonts w:cs="Calibri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17257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17257"/>
    <w:rPr>
      <w:rFonts w:ascii="Cambria" w:eastAsia="新細明體" w:hAnsi="Cambria" w:cs="Cambri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0</Words>
  <Characters>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D0208030032001_司令部政治作戰室文宣心戰組中校一般政戰參謀官魏賓志</dc:creator>
  <cp:keywords/>
  <dc:description/>
  <cp:lastModifiedBy>fdsa</cp:lastModifiedBy>
  <cp:revision>2</cp:revision>
  <dcterms:created xsi:type="dcterms:W3CDTF">2016-11-07T00:43:00Z</dcterms:created>
  <dcterms:modified xsi:type="dcterms:W3CDTF">2016-11-07T00:44:00Z</dcterms:modified>
</cp:coreProperties>
</file>