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6E" w:rsidRDefault="0065306E" w:rsidP="004C6A3E">
      <w:pPr>
        <w:spacing w:line="48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color w:val="000000"/>
          <w:sz w:val="40"/>
          <w:szCs w:val="40"/>
        </w:rPr>
        <w:t>花蓮縣</w:t>
      </w:r>
      <w:r>
        <w:rPr>
          <w:rFonts w:ascii="標楷體" w:eastAsia="標楷體" w:hAnsi="標楷體"/>
          <w:b/>
          <w:color w:val="000000"/>
          <w:sz w:val="40"/>
          <w:szCs w:val="40"/>
        </w:rPr>
        <w:t>102</w:t>
      </w:r>
      <w:r>
        <w:rPr>
          <w:rFonts w:ascii="標楷體" w:eastAsia="標楷體" w:hAnsi="標楷體" w:hint="eastAsia"/>
          <w:b/>
          <w:color w:val="000000"/>
          <w:sz w:val="40"/>
          <w:szCs w:val="40"/>
        </w:rPr>
        <w:t>年度</w:t>
      </w:r>
    </w:p>
    <w:p w:rsidR="0065306E" w:rsidRPr="00FD27D9" w:rsidRDefault="0065306E" w:rsidP="004C6A3E">
      <w:pPr>
        <w:spacing w:line="48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color w:val="000000"/>
          <w:sz w:val="40"/>
          <w:szCs w:val="40"/>
        </w:rPr>
        <w:t>正確用藥教育</w:t>
      </w:r>
      <w:r w:rsidRPr="00FD27D9">
        <w:rPr>
          <w:rFonts w:ascii="標楷體" w:eastAsia="標楷體" w:hAnsi="標楷體" w:hint="eastAsia"/>
          <w:b/>
          <w:sz w:val="40"/>
          <w:szCs w:val="40"/>
        </w:rPr>
        <w:t>創意教學方案徵選實施計畫</w:t>
      </w:r>
    </w:p>
    <w:p w:rsidR="0065306E" w:rsidRPr="005472E8" w:rsidRDefault="0065306E" w:rsidP="005472E8">
      <w:pPr>
        <w:spacing w:line="240" w:lineRule="atLeast"/>
        <w:rPr>
          <w:rFonts w:ascii="標楷體" w:eastAsia="標楷體" w:hAnsi="標楷體" w:cs="標楷體"/>
          <w:b/>
          <w:sz w:val="28"/>
          <w:szCs w:val="28"/>
        </w:rPr>
      </w:pPr>
      <w:r w:rsidRPr="005472E8">
        <w:rPr>
          <w:rFonts w:ascii="標楷體" w:eastAsia="標楷體" w:hAnsi="標楷體" w:cs="標楷體" w:hint="eastAsia"/>
          <w:b/>
          <w:sz w:val="28"/>
          <w:szCs w:val="28"/>
        </w:rPr>
        <w:t>ㄧ、依據</w:t>
      </w:r>
    </w:p>
    <w:p w:rsidR="0065306E" w:rsidRDefault="0065306E" w:rsidP="00D00443">
      <w:pPr>
        <w:spacing w:line="240" w:lineRule="atLeast"/>
        <w:rPr>
          <w:rFonts w:ascii="標楷體" w:eastAsia="標楷體" w:hAnsi="標楷體"/>
          <w:kern w:val="0"/>
          <w:sz w:val="28"/>
          <w:szCs w:val="28"/>
        </w:rPr>
      </w:pPr>
      <w:r w:rsidRPr="00530BD7">
        <w:rPr>
          <w:rFonts w:ascii="標楷體" w:eastAsia="標楷體" w:hAnsi="標楷體" w:cs="標楷體"/>
          <w:sz w:val="28"/>
          <w:szCs w:val="28"/>
        </w:rPr>
        <w:t xml:space="preserve"> </w:t>
      </w:r>
      <w:r w:rsidRPr="00530BD7">
        <w:rPr>
          <w:rFonts w:ascii="標楷體" w:eastAsia="標楷體" w:hAnsi="標楷體" w:cs="標楷體" w:hint="eastAsia"/>
          <w:sz w:val="28"/>
          <w:szCs w:val="28"/>
        </w:rPr>
        <w:t>（一）</w:t>
      </w:r>
      <w:r>
        <w:rPr>
          <w:rFonts w:ascii="標楷體" w:eastAsia="標楷體" w:hAnsi="標楷體" w:cs="標楷體" w:hint="eastAsia"/>
          <w:sz w:val="28"/>
          <w:szCs w:val="28"/>
        </w:rPr>
        <w:t>行政院衛生署</w:t>
      </w:r>
      <w:r>
        <w:rPr>
          <w:rFonts w:ascii="標楷體" w:eastAsia="標楷體" w:hAnsi="標楷體" w:cs="標楷體"/>
          <w:sz w:val="28"/>
          <w:szCs w:val="28"/>
        </w:rPr>
        <w:t>102</w:t>
      </w:r>
      <w:r>
        <w:rPr>
          <w:rFonts w:ascii="標楷體" w:eastAsia="標楷體" w:hAnsi="標楷體" w:cs="標楷體" w:hint="eastAsia"/>
          <w:sz w:val="28"/>
          <w:szCs w:val="28"/>
        </w:rPr>
        <w:t>年度校園正確用藥教育議題創造之研究及推廣計畫</w:t>
      </w:r>
      <w:r>
        <w:rPr>
          <w:rFonts w:ascii="標楷體" w:eastAsia="標楷體" w:hAnsi="標楷體" w:cs="標楷體"/>
          <w:sz w:val="28"/>
          <w:szCs w:val="28"/>
        </w:rPr>
        <w:t xml:space="preserve">          </w:t>
      </w:r>
    </w:p>
    <w:p w:rsidR="0065306E" w:rsidRDefault="0065306E" w:rsidP="00D00443">
      <w:pPr>
        <w:spacing w:line="240" w:lineRule="atLeas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Cs w:val="24"/>
        </w:rPr>
        <w:t xml:space="preserve"> </w:t>
      </w:r>
      <w:r w:rsidRPr="00530BD7">
        <w:rPr>
          <w:rFonts w:ascii="標楷體" w:eastAsia="標楷體" w:hAnsi="標楷體" w:cs="標楷體" w:hint="eastAsia"/>
          <w:sz w:val="28"/>
          <w:szCs w:val="28"/>
        </w:rPr>
        <w:t>（二）</w:t>
      </w:r>
      <w:r>
        <w:rPr>
          <w:rFonts w:ascii="標楷體" w:eastAsia="標楷體" w:hAnsi="標楷體" w:cs="標楷體"/>
          <w:sz w:val="28"/>
          <w:szCs w:val="28"/>
        </w:rPr>
        <w:t>102</w:t>
      </w:r>
      <w:r>
        <w:rPr>
          <w:rFonts w:ascii="標楷體" w:eastAsia="標楷體" w:hAnsi="標楷體" w:cs="標楷體" w:hint="eastAsia"/>
          <w:sz w:val="28"/>
          <w:szCs w:val="28"/>
        </w:rPr>
        <w:t>年度花蓮縣健康促進教學計畫及正確用藥教育計畫</w:t>
      </w:r>
    </w:p>
    <w:p w:rsidR="0065306E" w:rsidRPr="00530BD7" w:rsidRDefault="0065306E" w:rsidP="00530BD7">
      <w:pPr>
        <w:spacing w:line="240" w:lineRule="atLeast"/>
        <w:rPr>
          <w:rFonts w:ascii="標楷體" w:eastAsia="標楷體" w:hAnsi="標楷體" w:cs="標楷體"/>
          <w:sz w:val="16"/>
          <w:szCs w:val="16"/>
        </w:rPr>
      </w:pPr>
    </w:p>
    <w:p w:rsidR="0065306E" w:rsidRPr="00FD27D9" w:rsidRDefault="0065306E" w:rsidP="008E6FC1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 w:rsidRPr="00530BD7">
        <w:rPr>
          <w:rFonts w:ascii="標楷體" w:eastAsia="標楷體" w:hAnsi="標楷體" w:hint="eastAsia"/>
          <w:b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背景說明</w:t>
      </w:r>
      <w:r w:rsidRPr="00FD27D9">
        <w:rPr>
          <w:rFonts w:ascii="標楷體" w:eastAsia="標楷體" w:hAnsi="標楷體" w:hint="eastAsia"/>
          <w:sz w:val="28"/>
          <w:szCs w:val="28"/>
        </w:rPr>
        <w:t>：</w:t>
      </w:r>
    </w:p>
    <w:p w:rsidR="0065306E" w:rsidRDefault="0065306E" w:rsidP="008E6FC1">
      <w:pPr>
        <w:snapToGrid w:val="0"/>
        <w:spacing w:beforeLines="30" w:afterLines="30"/>
        <w:ind w:left="480" w:firstLine="4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 w:rsidRPr="00FD27D9">
        <w:rPr>
          <w:rFonts w:ascii="標楷體" w:eastAsia="標楷體" w:hAnsi="標楷體" w:hint="eastAsia"/>
          <w:sz w:val="28"/>
          <w:szCs w:val="28"/>
        </w:rPr>
        <w:t>行政院衛生署與教育部自</w:t>
      </w:r>
      <w:r w:rsidRPr="00FD27D9">
        <w:rPr>
          <w:rFonts w:ascii="標楷體" w:eastAsia="標楷體" w:hAnsi="標楷體"/>
          <w:sz w:val="28"/>
          <w:szCs w:val="28"/>
        </w:rPr>
        <w:t>98</w:t>
      </w:r>
      <w:r w:rsidRPr="00FD27D9">
        <w:rPr>
          <w:rFonts w:ascii="標楷體" w:eastAsia="標楷體" w:hAnsi="標楷體" w:hint="eastAsia"/>
          <w:sz w:val="28"/>
          <w:szCs w:val="28"/>
        </w:rPr>
        <w:t>年積極推動校園正確用藥教育，</w:t>
      </w:r>
      <w:r w:rsidRPr="00FD27D9">
        <w:rPr>
          <w:rFonts w:ascii="標楷體" w:eastAsia="標楷體" w:hAnsi="標楷體"/>
          <w:sz w:val="28"/>
          <w:szCs w:val="28"/>
        </w:rPr>
        <w:t>102</w:t>
      </w:r>
      <w:r w:rsidRPr="00FD27D9">
        <w:rPr>
          <w:rFonts w:ascii="標楷體" w:eastAsia="標楷體" w:hAnsi="標楷體" w:hint="eastAsia"/>
          <w:sz w:val="28"/>
          <w:szCs w:val="28"/>
        </w:rPr>
        <w:t>年度除持續推動「正確用藥五大核心能力」外，亦將宣導重點加入「正確使用止痛藥」。鼓勵各級學校教師與藥師共同合作，研發創意教學活動，如「星光大道</w:t>
      </w:r>
      <w:r w:rsidRPr="00FD27D9">
        <w:rPr>
          <w:rFonts w:ascii="標楷體" w:eastAsia="標楷體" w:hAnsi="標楷體"/>
          <w:sz w:val="28"/>
          <w:szCs w:val="28"/>
        </w:rPr>
        <w:t>-</w:t>
      </w:r>
      <w:r w:rsidRPr="00FD27D9">
        <w:rPr>
          <w:rFonts w:ascii="標楷體" w:eastAsia="標楷體" w:hAnsi="標楷體" w:hint="eastAsia"/>
          <w:sz w:val="28"/>
          <w:szCs w:val="28"/>
        </w:rPr>
        <w:t>學生正確用藥才藝表演」等，同時為了擴展正確用藥教育至家庭與社區，校園亦積極透過家長參與社區結盟，發展親子共學的教育活動，如：「爸媽冏很大</w:t>
      </w:r>
      <w:r w:rsidRPr="00FD27D9">
        <w:rPr>
          <w:rFonts w:ascii="標楷體" w:eastAsia="標楷體" w:hAnsi="標楷體"/>
          <w:sz w:val="28"/>
          <w:szCs w:val="28"/>
        </w:rPr>
        <w:t>-</w:t>
      </w:r>
      <w:r w:rsidRPr="00FD27D9">
        <w:rPr>
          <w:rFonts w:ascii="標楷體" w:eastAsia="標楷體" w:hAnsi="標楷體" w:hint="eastAsia"/>
          <w:sz w:val="28"/>
          <w:szCs w:val="28"/>
        </w:rPr>
        <w:t>用藥大哉問」等，歡迎教師與藥師協力合作，踴躍報名參加本徵選活動。</w:t>
      </w:r>
    </w:p>
    <w:p w:rsidR="0065306E" w:rsidRPr="00DD0918" w:rsidRDefault="0065306E" w:rsidP="00530BD7">
      <w:pPr>
        <w:pStyle w:val="BodyTextIndent"/>
        <w:spacing w:before="0" w:line="240" w:lineRule="atLeast"/>
        <w:ind w:left="0" w:firstLine="0"/>
        <w:rPr>
          <w:rFonts w:ascii="標楷體"/>
          <w:b/>
          <w:sz w:val="28"/>
          <w:szCs w:val="28"/>
        </w:rPr>
      </w:pPr>
      <w:r w:rsidRPr="00DD0918">
        <w:rPr>
          <w:rFonts w:ascii="標楷體" w:hAnsi="標楷體" w:cs="標楷體" w:hint="eastAsia"/>
          <w:b/>
          <w:sz w:val="28"/>
          <w:szCs w:val="28"/>
        </w:rPr>
        <w:t>三、辦理單位</w:t>
      </w:r>
      <w:r w:rsidRPr="00DD0918">
        <w:rPr>
          <w:rFonts w:ascii="標楷體" w:hAnsi="標楷體" w:cs="標楷體"/>
          <w:b/>
          <w:sz w:val="28"/>
          <w:szCs w:val="28"/>
        </w:rPr>
        <w:t xml:space="preserve"> </w:t>
      </w:r>
    </w:p>
    <w:p w:rsidR="0065306E" w:rsidRPr="00F50A9F" w:rsidRDefault="0065306E" w:rsidP="00710BFA">
      <w:pPr>
        <w:spacing w:line="240" w:lineRule="atLeast"/>
        <w:jc w:val="both"/>
        <w:rPr>
          <w:rFonts w:ascii="標楷體" w:eastAsia="標楷體" w:hAnsi="標楷體" w:cs="標楷體"/>
          <w:sz w:val="28"/>
          <w:szCs w:val="28"/>
        </w:rPr>
      </w:pPr>
      <w:r w:rsidRPr="00F50A9F"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（一）指導單位：行政院衛生署食品藥物管理局</w:t>
      </w:r>
      <w:r>
        <w:rPr>
          <w:rFonts w:ascii="標楷體" w:eastAsia="標楷體" w:hAnsi="標楷體" w:cs="標楷體" w:hint="eastAsia"/>
          <w:sz w:val="28"/>
          <w:szCs w:val="28"/>
        </w:rPr>
        <w:t>、教育部</w:t>
      </w:r>
    </w:p>
    <w:p w:rsidR="0065306E" w:rsidRPr="00F50A9F" w:rsidRDefault="0065306E" w:rsidP="00710BFA">
      <w:pPr>
        <w:spacing w:line="240" w:lineRule="atLeast"/>
        <w:jc w:val="both"/>
        <w:rPr>
          <w:rFonts w:ascii="標楷體" w:eastAsia="標楷體" w:hAnsi="標楷體" w:cs="標楷體"/>
          <w:sz w:val="28"/>
          <w:szCs w:val="28"/>
        </w:rPr>
      </w:pPr>
      <w:r w:rsidRPr="00F50A9F"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hint="eastAsia"/>
          <w:sz w:val="28"/>
          <w:szCs w:val="28"/>
        </w:rPr>
        <w:t>（二）</w:t>
      </w:r>
      <w:r w:rsidRPr="00F50A9F">
        <w:rPr>
          <w:rFonts w:ascii="標楷體" w:eastAsia="標楷體" w:hAnsi="標楷體" w:cs="標楷體" w:hint="eastAsia"/>
          <w:sz w:val="28"/>
          <w:szCs w:val="28"/>
        </w:rPr>
        <w:t>主辦單位：</w:t>
      </w:r>
      <w:r>
        <w:rPr>
          <w:rFonts w:ascii="標楷體" w:eastAsia="標楷體" w:hAnsi="標楷體" w:cs="標楷體" w:hint="eastAsia"/>
          <w:sz w:val="28"/>
          <w:szCs w:val="28"/>
        </w:rPr>
        <w:t>花蓮縣政府</w:t>
      </w:r>
    </w:p>
    <w:p w:rsidR="0065306E" w:rsidRDefault="0065306E" w:rsidP="00710BFA">
      <w:pPr>
        <w:spacing w:line="240" w:lineRule="atLeast"/>
        <w:jc w:val="both"/>
        <w:rPr>
          <w:rFonts w:ascii="標楷體" w:eastAsia="標楷體" w:hAnsi="標楷體" w:cs="標楷體"/>
          <w:sz w:val="28"/>
          <w:szCs w:val="28"/>
        </w:rPr>
      </w:pPr>
      <w:r w:rsidRPr="00F50A9F"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F50A9F">
        <w:rPr>
          <w:rFonts w:ascii="標楷體" w:eastAsia="標楷體" w:hAnsi="標楷體" w:hint="eastAsia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承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辦單位：花蓮縣</w:t>
      </w:r>
      <w:r>
        <w:rPr>
          <w:rFonts w:ascii="標楷體" w:eastAsia="標楷體" w:hAnsi="標楷體" w:cs="標楷體" w:hint="eastAsia"/>
          <w:sz w:val="28"/>
          <w:szCs w:val="28"/>
        </w:rPr>
        <w:t>玉里鎮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觀音國民小學</w:t>
      </w:r>
    </w:p>
    <w:p w:rsidR="0065306E" w:rsidRDefault="0065306E" w:rsidP="00710BFA">
      <w:pPr>
        <w:snapToGrid w:val="0"/>
        <w:spacing w:line="240" w:lineRule="atLeast"/>
        <w:ind w:left="899" w:hangingChars="321" w:hanging="899"/>
        <w:jc w:val="both"/>
        <w:rPr>
          <w:rFonts w:ascii="標楷體" w:eastAsia="標楷體" w:hAnsi="標楷體" w:cs="標楷體"/>
          <w:sz w:val="16"/>
          <w:szCs w:val="16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color w:val="000000"/>
          <w:sz w:val="28"/>
          <w:szCs w:val="28"/>
        </w:rPr>
        <w:t>（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四</w:t>
      </w:r>
      <w:r w:rsidRPr="00F50A9F">
        <w:rPr>
          <w:rFonts w:ascii="標楷體" w:eastAsia="標楷體" w:hAnsi="標楷體" w:cs="標楷體" w:hint="eastAsia"/>
          <w:color w:val="000000"/>
          <w:sz w:val="28"/>
          <w:szCs w:val="28"/>
        </w:rPr>
        <w:t>）</w:t>
      </w:r>
      <w:r w:rsidRPr="00F50A9F">
        <w:rPr>
          <w:rFonts w:ascii="標楷體" w:eastAsia="標楷體" w:hAnsi="標楷體" w:cs="標楷體" w:hint="eastAsia"/>
          <w:sz w:val="28"/>
          <w:szCs w:val="28"/>
        </w:rPr>
        <w:t>協辦單位：花蓮縣</w:t>
      </w:r>
      <w:r>
        <w:rPr>
          <w:rFonts w:ascii="標楷體" w:eastAsia="標楷體" w:hAnsi="標楷體" w:cs="標楷體" w:hint="eastAsia"/>
          <w:sz w:val="28"/>
          <w:szCs w:val="28"/>
        </w:rPr>
        <w:t>衛生局、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花蓮縣藥師公會</w:t>
      </w:r>
      <w:r>
        <w:rPr>
          <w:rFonts w:ascii="標楷體" w:eastAsia="標楷體" w:hAnsi="標楷體" w:cs="標楷體" w:hint="eastAsia"/>
          <w:sz w:val="28"/>
          <w:szCs w:val="28"/>
        </w:rPr>
        <w:t>、正確用藥東區資源中心</w:t>
      </w:r>
    </w:p>
    <w:p w:rsidR="0065306E" w:rsidRPr="00530BD7" w:rsidRDefault="0065306E" w:rsidP="00530BD7">
      <w:pPr>
        <w:snapToGrid w:val="0"/>
        <w:spacing w:line="240" w:lineRule="atLeast"/>
        <w:ind w:left="514" w:hangingChars="321" w:hanging="514"/>
        <w:jc w:val="both"/>
        <w:rPr>
          <w:rFonts w:ascii="標楷體" w:eastAsia="標楷體" w:hAnsi="標楷體" w:cs="標楷體"/>
          <w:sz w:val="16"/>
          <w:szCs w:val="16"/>
        </w:rPr>
      </w:pPr>
    </w:p>
    <w:p w:rsidR="0065306E" w:rsidRPr="00FD27D9" w:rsidRDefault="0065306E" w:rsidP="008E6FC1">
      <w:pPr>
        <w:snapToGrid w:val="0"/>
        <w:spacing w:beforeLines="200" w:afterLines="3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四、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計畫目標</w:t>
      </w:r>
      <w:r w:rsidRPr="00FD27D9">
        <w:rPr>
          <w:rFonts w:ascii="標楷體" w:eastAsia="標楷體" w:hAnsi="標楷體" w:hint="eastAsia"/>
          <w:sz w:val="28"/>
          <w:szCs w:val="28"/>
        </w:rPr>
        <w:t>：</w:t>
      </w:r>
    </w:p>
    <w:p w:rsidR="0065306E" w:rsidRPr="00FD27D9" w:rsidRDefault="0065306E" w:rsidP="008E6FC1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（一）</w:t>
      </w:r>
      <w:r w:rsidRPr="00FD27D9">
        <w:rPr>
          <w:rFonts w:ascii="標楷體" w:eastAsia="標楷體" w:hAnsi="標楷體" w:hint="eastAsia"/>
          <w:sz w:val="28"/>
          <w:szCs w:val="28"/>
        </w:rPr>
        <w:t>增進教師與藥師正確用藥教育之專業能力。</w:t>
      </w:r>
    </w:p>
    <w:p w:rsidR="0065306E" w:rsidRPr="00FD27D9" w:rsidRDefault="0065306E" w:rsidP="008E6FC1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（</w:t>
      </w:r>
      <w:r>
        <w:rPr>
          <w:rFonts w:ascii="標楷體" w:eastAsia="標楷體" w:hAnsi="標楷體" w:cs="標楷體" w:hint="eastAsia"/>
          <w:sz w:val="28"/>
          <w:szCs w:val="28"/>
        </w:rPr>
        <w:t>二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）</w:t>
      </w:r>
      <w:r w:rsidRPr="00FD27D9">
        <w:rPr>
          <w:rFonts w:ascii="標楷體" w:eastAsia="標楷體" w:hAnsi="標楷體" w:hint="eastAsia"/>
          <w:sz w:val="28"/>
          <w:szCs w:val="28"/>
        </w:rPr>
        <w:t>落實高中職、國中、國小正確用藥教育。</w:t>
      </w:r>
    </w:p>
    <w:p w:rsidR="0065306E" w:rsidRPr="00FD27D9" w:rsidRDefault="0065306E" w:rsidP="008E6FC1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（</w:t>
      </w:r>
      <w:r>
        <w:rPr>
          <w:rFonts w:ascii="標楷體" w:eastAsia="標楷體" w:hAnsi="標楷體" w:cs="標楷體" w:hint="eastAsia"/>
          <w:sz w:val="28"/>
          <w:szCs w:val="28"/>
        </w:rPr>
        <w:t>三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）</w:t>
      </w:r>
      <w:r w:rsidRPr="00FD27D9">
        <w:rPr>
          <w:rFonts w:ascii="標楷體" w:eastAsia="標楷體" w:hAnsi="標楷體" w:hint="eastAsia"/>
          <w:sz w:val="28"/>
          <w:szCs w:val="28"/>
        </w:rPr>
        <w:t>永續發展學校與藥師的結盟合作關係。</w:t>
      </w:r>
    </w:p>
    <w:p w:rsidR="0065306E" w:rsidRPr="00426EA2" w:rsidRDefault="0065306E" w:rsidP="008E6FC1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五、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參</w:t>
      </w:r>
      <w:r w:rsidRPr="00426EA2">
        <w:rPr>
          <w:rFonts w:ascii="標楷體" w:eastAsia="標楷體" w:hAnsi="標楷體" w:hint="eastAsia"/>
          <w:b/>
          <w:sz w:val="28"/>
          <w:szCs w:val="28"/>
        </w:rPr>
        <w:t>加對象</w:t>
      </w:r>
      <w:r w:rsidRPr="00426EA2">
        <w:rPr>
          <w:rFonts w:ascii="標楷體" w:eastAsia="標楷體" w:hAnsi="標楷體" w:cs="標楷體" w:hint="eastAsia"/>
          <w:b/>
          <w:sz w:val="28"/>
          <w:szCs w:val="28"/>
        </w:rPr>
        <w:t>及組別</w:t>
      </w:r>
      <w:r w:rsidRPr="00426EA2">
        <w:rPr>
          <w:rFonts w:ascii="標楷體" w:eastAsia="標楷體" w:hAnsi="標楷體" w:cs="標楷體" w:hint="eastAsia"/>
          <w:sz w:val="28"/>
          <w:szCs w:val="28"/>
        </w:rPr>
        <w:t>：</w:t>
      </w:r>
      <w:r w:rsidRPr="00426EA2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65306E" w:rsidRPr="00426EA2" w:rsidRDefault="0065306E" w:rsidP="008E6FC1">
      <w:pPr>
        <w:snapToGrid w:val="0"/>
        <w:spacing w:beforeLines="80" w:afterLines="80"/>
        <w:ind w:leftChars="-1" w:left="989" w:hangingChars="354" w:hanging="99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cs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cs="標楷體" w:hint="eastAsia"/>
          <w:sz w:val="28"/>
          <w:szCs w:val="28"/>
        </w:rPr>
        <w:t>（一）本縣</w:t>
      </w:r>
      <w:r w:rsidRPr="00426EA2">
        <w:rPr>
          <w:rFonts w:ascii="標楷體" w:eastAsia="標楷體" w:hAnsi="標楷體" w:hint="eastAsia"/>
          <w:sz w:val="28"/>
          <w:szCs w:val="28"/>
        </w:rPr>
        <w:t>公私立國小、國中、高中職之教育人員（含護理師）與藥師（生）組隊參加</w:t>
      </w:r>
    </w:p>
    <w:p w:rsidR="0065306E" w:rsidRPr="00426EA2" w:rsidRDefault="0065306E" w:rsidP="008E6FC1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cs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cs="標楷體" w:hint="eastAsia"/>
          <w:sz w:val="28"/>
          <w:szCs w:val="28"/>
        </w:rPr>
        <w:t>（二）</w:t>
      </w:r>
      <w:r w:rsidRPr="00426EA2">
        <w:rPr>
          <w:rFonts w:ascii="標楷體" w:eastAsia="標楷體" w:hAnsi="標楷體" w:hint="eastAsia"/>
          <w:sz w:val="28"/>
          <w:szCs w:val="28"/>
        </w:rPr>
        <w:t>各校參賽團隊成員必須包括藥師</w:t>
      </w:r>
      <w:r w:rsidRPr="00426EA2">
        <w:rPr>
          <w:rFonts w:ascii="標楷體" w:eastAsia="標楷體" w:hAnsi="標楷體"/>
          <w:sz w:val="28"/>
          <w:szCs w:val="28"/>
        </w:rPr>
        <w:t>(</w:t>
      </w:r>
      <w:r w:rsidRPr="00426EA2">
        <w:rPr>
          <w:rFonts w:ascii="標楷體" w:eastAsia="標楷體" w:hAnsi="標楷體" w:hint="eastAsia"/>
          <w:b/>
          <w:sz w:val="28"/>
          <w:szCs w:val="28"/>
        </w:rPr>
        <w:t>此為參賽必要條件</w:t>
      </w:r>
      <w:r w:rsidRPr="00426EA2">
        <w:rPr>
          <w:rFonts w:ascii="標楷體" w:eastAsia="標楷體" w:hAnsi="標楷體"/>
          <w:sz w:val="28"/>
          <w:szCs w:val="28"/>
        </w:rPr>
        <w:t>)</w:t>
      </w:r>
      <w:r w:rsidRPr="00426EA2">
        <w:rPr>
          <w:rFonts w:ascii="標楷體" w:eastAsia="標楷體" w:hAnsi="標楷體" w:hint="eastAsia"/>
          <w:sz w:val="28"/>
          <w:szCs w:val="28"/>
        </w:rPr>
        <w:t>。</w:t>
      </w:r>
    </w:p>
    <w:p w:rsidR="0065306E" w:rsidRPr="00426EA2" w:rsidRDefault="0065306E" w:rsidP="008E6FC1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hint="eastAsia"/>
          <w:sz w:val="28"/>
          <w:szCs w:val="28"/>
        </w:rPr>
        <w:t>（三）</w:t>
      </w:r>
      <w:r w:rsidRPr="00426EA2">
        <w:rPr>
          <w:rFonts w:ascii="標楷體" w:eastAsia="標楷體" w:hAnsi="標楷體" w:cs="標楷體" w:hint="eastAsia"/>
          <w:sz w:val="28"/>
          <w:szCs w:val="28"/>
        </w:rPr>
        <w:t>分為高中組、國中組、國小組三組。</w:t>
      </w:r>
    </w:p>
    <w:p w:rsidR="0065306E" w:rsidRPr="00426EA2" w:rsidRDefault="0065306E" w:rsidP="008E6FC1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b/>
          <w:sz w:val="28"/>
          <w:szCs w:val="28"/>
        </w:rPr>
        <w:t>六、評選辦法</w:t>
      </w:r>
      <w:r w:rsidRPr="00426EA2">
        <w:rPr>
          <w:rFonts w:ascii="標楷體" w:eastAsia="標楷體" w:hAnsi="標楷體" w:hint="eastAsia"/>
          <w:sz w:val="28"/>
          <w:szCs w:val="28"/>
        </w:rPr>
        <w:t>：</w:t>
      </w:r>
    </w:p>
    <w:p w:rsidR="0065306E" w:rsidRPr="00426EA2" w:rsidRDefault="0065306E" w:rsidP="008E6FC1">
      <w:pPr>
        <w:snapToGrid w:val="0"/>
        <w:spacing w:beforeLines="80" w:afterLines="80"/>
        <w:ind w:leftChars="-1" w:left="989" w:hangingChars="354" w:hanging="99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hint="eastAsia"/>
          <w:sz w:val="28"/>
          <w:szCs w:val="28"/>
        </w:rPr>
        <w:t>（一）由本計畫承辦單位聘請專家審查，各組擇優錄取前三名及佳作</w:t>
      </w:r>
      <w:r w:rsidRPr="00426EA2">
        <w:rPr>
          <w:rFonts w:ascii="標楷體" w:eastAsia="標楷體" w:hAnsi="標楷體"/>
          <w:sz w:val="28"/>
          <w:szCs w:val="28"/>
        </w:rPr>
        <w:t>3-5</w:t>
      </w:r>
      <w:r w:rsidRPr="00426EA2">
        <w:rPr>
          <w:rFonts w:ascii="標楷體" w:eastAsia="標楷體" w:hAnsi="標楷體" w:hint="eastAsia"/>
          <w:sz w:val="28"/>
          <w:szCs w:val="28"/>
        </w:rPr>
        <w:t>名。</w:t>
      </w:r>
    </w:p>
    <w:p w:rsidR="0065306E" w:rsidRPr="00426EA2" w:rsidRDefault="0065306E" w:rsidP="008E6FC1">
      <w:pPr>
        <w:snapToGrid w:val="0"/>
        <w:spacing w:afterLines="40"/>
        <w:ind w:left="991" w:hangingChars="354" w:hanging="99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hint="eastAsia"/>
          <w:sz w:val="28"/>
          <w:szCs w:val="28"/>
        </w:rPr>
        <w:t>（二）前三名入選作品將推薦參加全國賽。（推薦參加全國賽作品需填寫授權書，如附件三</w:t>
      </w:r>
      <w:r w:rsidRPr="00426EA2">
        <w:rPr>
          <w:rFonts w:ascii="標楷體" w:eastAsia="標楷體" w:hAnsi="標楷體"/>
          <w:sz w:val="28"/>
          <w:szCs w:val="28"/>
        </w:rPr>
        <w:t>)</w:t>
      </w:r>
    </w:p>
    <w:p w:rsidR="0065306E" w:rsidRPr="00FD27D9" w:rsidRDefault="0065306E" w:rsidP="008E6FC1">
      <w:pPr>
        <w:snapToGrid w:val="0"/>
        <w:spacing w:beforeLines="30" w:afterLines="30"/>
        <w:contextualSpacing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七、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方案內容</w:t>
      </w:r>
    </w:p>
    <w:p w:rsidR="0065306E" w:rsidRPr="00FD27D9" w:rsidRDefault="0065306E" w:rsidP="008E6FC1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（一）</w:t>
      </w:r>
      <w:r w:rsidRPr="00FD27D9">
        <w:rPr>
          <w:rFonts w:ascii="標楷體" w:eastAsia="標楷體" w:hAnsi="標楷體" w:hint="eastAsia"/>
          <w:sz w:val="28"/>
          <w:szCs w:val="28"/>
        </w:rPr>
        <w:t>主題：</w:t>
      </w:r>
    </w:p>
    <w:p w:rsidR="0065306E" w:rsidRDefault="0065306E" w:rsidP="005472E8">
      <w:pPr>
        <w:numPr>
          <w:ilvl w:val="0"/>
          <w:numId w:val="5"/>
        </w:numPr>
        <w:snapToGrid w:val="0"/>
        <w:ind w:left="993" w:hanging="426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參賽作品應以「正確用藥五大核心能力」或「正確使用止痛藥」之課程與教學為主題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FD27D9">
        <w:rPr>
          <w:rFonts w:ascii="標楷體" w:eastAsia="標楷體" w:hAnsi="標楷體" w:hint="eastAsia"/>
          <w:sz w:val="28"/>
          <w:szCs w:val="28"/>
        </w:rPr>
        <w:t>有關「校園正確用藥教育」五大核心能力與相關資訊，請逕上「正確用藥互動數位資訊學習網」網站查詢。</w:t>
      </w:r>
    </w:p>
    <w:p w:rsidR="0065306E" w:rsidRPr="00FD27D9" w:rsidRDefault="0065306E" w:rsidP="00530BD7">
      <w:pPr>
        <w:snapToGrid w:val="0"/>
        <w:ind w:left="567"/>
        <w:contextualSpacing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 w:rsidRPr="00FD27D9">
        <w:rPr>
          <w:rFonts w:ascii="標楷體" w:eastAsia="標楷體" w:hAnsi="標楷體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sz w:val="28"/>
          <w:szCs w:val="28"/>
        </w:rPr>
        <w:t>網址</w:t>
      </w:r>
      <w:hyperlink r:id="rId7" w:history="1">
        <w:r w:rsidRPr="00530BD7">
          <w:rPr>
            <w:rStyle w:val="Hyperlink"/>
            <w:rFonts w:ascii="標楷體" w:eastAsia="標楷體" w:hAnsi="標楷體"/>
            <w:szCs w:val="24"/>
          </w:rPr>
          <w:t>http://drug.doh.gov.tw/doh_medication/index.php</w:t>
        </w:r>
      </w:hyperlink>
      <w:r w:rsidRPr="00530BD7">
        <w:rPr>
          <w:rFonts w:ascii="標楷體" w:eastAsia="標楷體" w:hAnsi="標楷體"/>
          <w:szCs w:val="24"/>
        </w:rPr>
        <w:t>)</w:t>
      </w:r>
    </w:p>
    <w:p w:rsidR="0065306E" w:rsidRDefault="0065306E" w:rsidP="005472E8">
      <w:pPr>
        <w:numPr>
          <w:ilvl w:val="0"/>
          <w:numId w:val="5"/>
        </w:numPr>
        <w:snapToGrid w:val="0"/>
        <w:ind w:left="993" w:hanging="426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方案可融入生活技能，運用親子共學、校園闖關、學生才藝展演等創意活動。</w:t>
      </w:r>
    </w:p>
    <w:p w:rsidR="0065306E" w:rsidRPr="00FD27D9" w:rsidRDefault="0065306E" w:rsidP="00DD0918">
      <w:pPr>
        <w:widowControl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（二）</w:t>
      </w:r>
      <w:r w:rsidRPr="00FD27D9">
        <w:rPr>
          <w:rFonts w:ascii="標楷體" w:eastAsia="標楷體" w:hAnsi="標楷體" w:hint="eastAsia"/>
          <w:sz w:val="28"/>
          <w:szCs w:val="28"/>
        </w:rPr>
        <w:t>文件內容：</w:t>
      </w:r>
      <w:r w:rsidRPr="00FD27D9">
        <w:rPr>
          <w:rFonts w:ascii="標楷體" w:eastAsia="標楷體" w:hAnsi="標楷體"/>
          <w:sz w:val="28"/>
          <w:szCs w:val="28"/>
        </w:rPr>
        <w:t xml:space="preserve"> 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9"/>
        <w:gridCol w:w="2619"/>
        <w:gridCol w:w="7"/>
        <w:gridCol w:w="7035"/>
      </w:tblGrid>
      <w:tr w:rsidR="0065306E" w:rsidRPr="00213245" w:rsidTr="00530BD7">
        <w:trPr>
          <w:trHeight w:val="302"/>
        </w:trPr>
        <w:tc>
          <w:tcPr>
            <w:tcW w:w="779" w:type="dxa"/>
            <w:vAlign w:val="center"/>
          </w:tcPr>
          <w:p w:rsidR="0065306E" w:rsidRPr="00FD27D9" w:rsidRDefault="0065306E" w:rsidP="008E6FC1">
            <w:pPr>
              <w:snapToGrid w:val="0"/>
              <w:spacing w:afterLines="8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8E6FC1">
            <w:pPr>
              <w:snapToGrid w:val="0"/>
              <w:spacing w:afterLines="8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要項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8E6FC1">
            <w:pPr>
              <w:snapToGrid w:val="0"/>
              <w:spacing w:afterLines="8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內容說明</w:t>
            </w:r>
          </w:p>
        </w:tc>
      </w:tr>
      <w:tr w:rsidR="0065306E" w:rsidRPr="00213245" w:rsidTr="00DD0918">
        <w:trPr>
          <w:trHeight w:hRule="exact" w:val="1440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261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設計動機與理念</w:t>
            </w:r>
          </w:p>
        </w:tc>
        <w:tc>
          <w:tcPr>
            <w:tcW w:w="7042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簡介本教學方案之緣起、目的、重要性，關注的重點等。亦可包含本校正確用藥教育推動的現況分析，以及家長、學生用藥情形探討。</w:t>
            </w:r>
          </w:p>
        </w:tc>
      </w:tr>
      <w:tr w:rsidR="0065306E" w:rsidRPr="00213245" w:rsidTr="00DD0918">
        <w:trPr>
          <w:trHeight w:val="1303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教學對象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說明教學對象的年級以及分析其先備知識或能力等，已可以包含家長以社區民眾等。引導學習流程（含評量解說與作業指引），及課程架構</w:t>
            </w:r>
          </w:p>
        </w:tc>
      </w:tr>
      <w:tr w:rsidR="0065306E" w:rsidRPr="00213245" w:rsidTr="00DD0918">
        <w:trPr>
          <w:trHeight w:val="1015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教學時間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節數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以大單元主題統整課程為主，建議涵蓋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小時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節課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以上的教學活動</w:t>
            </w:r>
          </w:p>
        </w:tc>
      </w:tr>
      <w:tr w:rsidR="0065306E" w:rsidRPr="00213245" w:rsidTr="00DD0918">
        <w:trPr>
          <w:trHeight w:val="861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課程架構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包括各單元名稱、教學活動、教材資源以及多元評量的設計。</w:t>
            </w:r>
          </w:p>
        </w:tc>
      </w:tr>
      <w:tr w:rsidR="0065306E" w:rsidRPr="00213245" w:rsidTr="00DD0918">
        <w:trPr>
          <w:trHeight w:val="1038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教學目標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詳敘各教學單元之教學目標，並提供對應的學習領域或重大議題之能力指標。</w:t>
            </w:r>
          </w:p>
        </w:tc>
      </w:tr>
      <w:tr w:rsidR="0065306E" w:rsidRPr="00213245" w:rsidTr="00DD0918">
        <w:trPr>
          <w:trHeight w:val="1015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6</w:t>
            </w: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教學策略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簡述運用的教學策略，例如：生活技能、親子共學、創意校本活動等。</w:t>
            </w:r>
          </w:p>
        </w:tc>
      </w:tr>
      <w:tr w:rsidR="0065306E" w:rsidRPr="00213245" w:rsidTr="00DD0918">
        <w:trPr>
          <w:trHeight w:val="1876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7</w:t>
            </w: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教學活動設計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建議以小單元方式分別呈現，包含教學流程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含課前準備活動、引起動機與各教學活動詳細內容，並於附錄提供詳盡的教材教具，包括簡報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(PPT)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、動畫影片、學習單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講義等多媒體相關資料。</w:t>
            </w:r>
          </w:p>
        </w:tc>
      </w:tr>
      <w:tr w:rsidR="0065306E" w:rsidRPr="00213245" w:rsidTr="00DD0918">
        <w:trPr>
          <w:trHeight w:val="508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8</w:t>
            </w: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參考資料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提供參考文獻或教材來源與出處。</w:t>
            </w:r>
          </w:p>
        </w:tc>
      </w:tr>
      <w:tr w:rsidR="0065306E" w:rsidRPr="00213245" w:rsidTr="00DD0918">
        <w:trPr>
          <w:trHeight w:val="1015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9</w:t>
            </w: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教學評量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呈現教學對象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學生或家長等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之參與情形、學習成果，以佐證教學評量的成效。</w:t>
            </w:r>
          </w:p>
        </w:tc>
      </w:tr>
      <w:tr w:rsidR="0065306E" w:rsidRPr="00213245" w:rsidTr="00DD0918">
        <w:trPr>
          <w:trHeight w:val="1015"/>
        </w:trPr>
        <w:tc>
          <w:tcPr>
            <w:tcW w:w="779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10</w:t>
            </w:r>
          </w:p>
        </w:tc>
        <w:tc>
          <w:tcPr>
            <w:tcW w:w="2626" w:type="dxa"/>
            <w:gridSpan w:val="2"/>
            <w:vAlign w:val="center"/>
          </w:tcPr>
          <w:p w:rsidR="0065306E" w:rsidRPr="00FD27D9" w:rsidRDefault="0065306E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教學心得與建議</w:t>
            </w:r>
          </w:p>
        </w:tc>
        <w:tc>
          <w:tcPr>
            <w:tcW w:w="7035" w:type="dxa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說明教學實施後的心得感想、學生的反應，以及後續建議或改善策略。</w:t>
            </w:r>
          </w:p>
        </w:tc>
      </w:tr>
      <w:tr w:rsidR="0065306E" w:rsidRPr="00213245" w:rsidTr="00DD0918">
        <w:trPr>
          <w:trHeight w:hRule="exact" w:val="1652"/>
        </w:trPr>
        <w:tc>
          <w:tcPr>
            <w:tcW w:w="10440" w:type="dxa"/>
            <w:gridSpan w:val="4"/>
            <w:vAlign w:val="center"/>
          </w:tcPr>
          <w:p w:rsidR="0065306E" w:rsidRPr="00FD27D9" w:rsidRDefault="0065306E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備註：上述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點須完整呈現，為評審要件，缺一不可；檔案編排請注重教材的組織性與條理性。繳交教學方案文件內容表格請參見「附件一」</w:t>
            </w:r>
          </w:p>
        </w:tc>
      </w:tr>
    </w:tbl>
    <w:p w:rsidR="0065306E" w:rsidRDefault="0065306E" w:rsidP="008E6FC1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</w:p>
    <w:p w:rsidR="0065306E" w:rsidRPr="00FD27D9" w:rsidRDefault="0065306E" w:rsidP="008E6FC1">
      <w:pPr>
        <w:snapToGrid w:val="0"/>
        <w:spacing w:beforeLines="30" w:afterLines="30"/>
        <w:contextualSpacing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八、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作品格式</w:t>
      </w:r>
    </w:p>
    <w:p w:rsidR="0065306E" w:rsidRPr="00FD27D9" w:rsidRDefault="0065306E" w:rsidP="008E6FC1">
      <w:pPr>
        <w:numPr>
          <w:ilvl w:val="0"/>
          <w:numId w:val="8"/>
        </w:numPr>
        <w:snapToGrid w:val="0"/>
        <w:spacing w:afterLines="4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文件檔案：稿件版面設定以</w:t>
      </w:r>
      <w:r w:rsidRPr="00FD27D9">
        <w:rPr>
          <w:rFonts w:ascii="標楷體" w:eastAsia="標楷體" w:hAnsi="標楷體"/>
          <w:sz w:val="28"/>
          <w:szCs w:val="28"/>
        </w:rPr>
        <w:t>A4</w:t>
      </w:r>
      <w:r w:rsidRPr="00FD27D9">
        <w:rPr>
          <w:rFonts w:ascii="標楷體" w:eastAsia="標楷體" w:hAnsi="標楷體" w:hint="eastAsia"/>
          <w:sz w:val="28"/>
          <w:szCs w:val="28"/>
        </w:rPr>
        <w:t>規格直式橫書，不接受手寫稿。</w:t>
      </w:r>
    </w:p>
    <w:p w:rsidR="0065306E" w:rsidRPr="00FD27D9" w:rsidRDefault="0065306E" w:rsidP="008E6FC1">
      <w:pPr>
        <w:numPr>
          <w:ilvl w:val="0"/>
          <w:numId w:val="8"/>
        </w:numPr>
        <w:snapToGrid w:val="0"/>
        <w:spacing w:afterLines="4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字體：</w:t>
      </w:r>
      <w:r w:rsidRPr="00FD27D9">
        <w:rPr>
          <w:rFonts w:ascii="標楷體" w:eastAsia="標楷體" w:hAnsi="標楷體"/>
          <w:sz w:val="28"/>
          <w:szCs w:val="28"/>
        </w:rPr>
        <w:t>12</w:t>
      </w:r>
      <w:r w:rsidRPr="00FD27D9">
        <w:rPr>
          <w:rFonts w:ascii="標楷體" w:eastAsia="標楷體" w:hAnsi="標楷體" w:hint="eastAsia"/>
          <w:sz w:val="28"/>
          <w:szCs w:val="28"/>
        </w:rPr>
        <w:t>字級，單行間距，新細明體，標點符號採全形字。</w:t>
      </w:r>
    </w:p>
    <w:p w:rsidR="0065306E" w:rsidRPr="00FD27D9" w:rsidRDefault="0065306E" w:rsidP="008E6FC1">
      <w:pPr>
        <w:numPr>
          <w:ilvl w:val="0"/>
          <w:numId w:val="8"/>
        </w:numPr>
        <w:snapToGrid w:val="0"/>
        <w:spacing w:afterLines="4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多媒體檔：建議以</w:t>
      </w:r>
      <w:r w:rsidRPr="00FD27D9">
        <w:rPr>
          <w:rFonts w:ascii="標楷體" w:eastAsia="標楷體" w:hAnsi="標楷體"/>
          <w:sz w:val="28"/>
          <w:szCs w:val="28"/>
        </w:rPr>
        <w:t>PowerPoint</w:t>
      </w:r>
      <w:r w:rsidRPr="00FD27D9">
        <w:rPr>
          <w:rFonts w:ascii="標楷體" w:eastAsia="標楷體" w:hAnsi="標楷體" w:hint="eastAsia"/>
          <w:sz w:val="28"/>
          <w:szCs w:val="28"/>
        </w:rPr>
        <w:t>製作多媒體數位內容檔案。其他格式建議以</w:t>
      </w:r>
      <w:r w:rsidRPr="00FD27D9">
        <w:rPr>
          <w:rFonts w:ascii="標楷體" w:eastAsia="標楷體" w:hAnsi="標楷體"/>
          <w:sz w:val="28"/>
          <w:szCs w:val="28"/>
        </w:rPr>
        <w:t>*.html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*.doc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*.txt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*.pdf</w:t>
      </w:r>
      <w:r w:rsidRPr="00FD27D9">
        <w:rPr>
          <w:rFonts w:ascii="標楷體" w:eastAsia="標楷體" w:hAnsi="標楷體" w:hint="eastAsia"/>
          <w:sz w:val="28"/>
          <w:szCs w:val="28"/>
        </w:rPr>
        <w:t>等普遍格式為宜。勿使用</w:t>
      </w:r>
      <w:r w:rsidRPr="00FD27D9">
        <w:rPr>
          <w:rFonts w:ascii="標楷體" w:eastAsia="標楷體" w:hAnsi="標楷體"/>
          <w:sz w:val="28"/>
          <w:szCs w:val="28"/>
        </w:rPr>
        <w:t>*.exe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*.bat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*.dll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*.com</w:t>
      </w:r>
      <w:r w:rsidRPr="00FD27D9">
        <w:rPr>
          <w:rFonts w:ascii="標楷體" w:eastAsia="標楷體" w:hAnsi="標楷體" w:hint="eastAsia"/>
          <w:sz w:val="28"/>
          <w:szCs w:val="28"/>
        </w:rPr>
        <w:t>等格式。</w:t>
      </w:r>
      <w:r w:rsidRPr="00FD27D9">
        <w:rPr>
          <w:rFonts w:ascii="標楷體" w:eastAsia="標楷體" w:hAnsi="標楷體"/>
          <w:sz w:val="28"/>
          <w:szCs w:val="28"/>
        </w:rPr>
        <w:t xml:space="preserve"> </w:t>
      </w:r>
    </w:p>
    <w:p w:rsidR="0065306E" w:rsidRPr="00FD27D9" w:rsidRDefault="0065306E" w:rsidP="008E6FC1">
      <w:pPr>
        <w:snapToGrid w:val="0"/>
        <w:spacing w:beforeLines="30" w:afterLines="30"/>
        <w:contextualSpacing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九、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評審方式</w:t>
      </w:r>
    </w:p>
    <w:p w:rsidR="0065306E" w:rsidRPr="00FD27D9" w:rsidRDefault="0065306E" w:rsidP="005472E8">
      <w:pPr>
        <w:numPr>
          <w:ilvl w:val="1"/>
          <w:numId w:val="2"/>
        </w:numPr>
        <w:snapToGrid w:val="0"/>
        <w:contextualSpacing/>
        <w:rPr>
          <w:rFonts w:ascii="標楷體" w:eastAsia="標楷體" w:hAnsi="標楷體"/>
          <w:b/>
          <w:sz w:val="28"/>
          <w:szCs w:val="28"/>
        </w:rPr>
      </w:pPr>
      <w:r w:rsidRPr="00F50A9F">
        <w:rPr>
          <w:rFonts w:ascii="標楷體" w:eastAsia="標楷體" w:hAnsi="標楷體" w:cs="標楷體" w:hint="eastAsia"/>
          <w:sz w:val="28"/>
          <w:szCs w:val="28"/>
        </w:rPr>
        <w:t>由</w:t>
      </w:r>
      <w:r>
        <w:rPr>
          <w:rFonts w:ascii="標楷體" w:eastAsia="標楷體" w:hAnsi="標楷體" w:cs="標楷體" w:hint="eastAsia"/>
          <w:sz w:val="28"/>
          <w:szCs w:val="28"/>
        </w:rPr>
        <w:t>承辦單位聘請相關專家學者</w:t>
      </w:r>
      <w:r w:rsidRPr="00F50A9F">
        <w:rPr>
          <w:rFonts w:ascii="標楷體" w:eastAsia="標楷體" w:hAnsi="標楷體" w:cs="標楷體" w:hint="eastAsia"/>
          <w:sz w:val="28"/>
          <w:szCs w:val="28"/>
        </w:rPr>
        <w:t>進行</w:t>
      </w:r>
      <w:r w:rsidRPr="00FD27D9">
        <w:rPr>
          <w:rFonts w:ascii="標楷體" w:eastAsia="標楷體" w:hAnsi="標楷體" w:hint="eastAsia"/>
          <w:sz w:val="28"/>
          <w:szCs w:val="28"/>
        </w:rPr>
        <w:t>作品審查</w:t>
      </w:r>
      <w:r w:rsidRPr="00F50A9F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65306E" w:rsidRPr="00530BD7" w:rsidRDefault="0065306E" w:rsidP="00082605">
      <w:pPr>
        <w:numPr>
          <w:ilvl w:val="1"/>
          <w:numId w:val="2"/>
        </w:numPr>
        <w:snapToGrid w:val="0"/>
        <w:ind w:left="1276" w:hanging="709"/>
        <w:contextualSpacing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評選向度：方案內容完整性、適切性、實用性、有效性、創意性、多元</w:t>
      </w:r>
    </w:p>
    <w:p w:rsidR="0065306E" w:rsidRPr="00FD27D9" w:rsidRDefault="0065306E" w:rsidP="00530BD7">
      <w:pPr>
        <w:snapToGrid w:val="0"/>
        <w:ind w:left="567"/>
        <w:contextualSpacing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性等。</w:t>
      </w:r>
    </w:p>
    <w:p w:rsidR="0065306E" w:rsidRPr="00FD27D9" w:rsidRDefault="0065306E" w:rsidP="008E6FC1">
      <w:pPr>
        <w:snapToGrid w:val="0"/>
        <w:spacing w:beforeLines="30" w:afterLines="30"/>
        <w:contextualSpacing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十、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活動注意事項</w:t>
      </w:r>
    </w:p>
    <w:p w:rsidR="0065306E" w:rsidRPr="00FD27D9" w:rsidRDefault="0065306E" w:rsidP="005472E8">
      <w:pPr>
        <w:numPr>
          <w:ilvl w:val="1"/>
          <w:numId w:val="11"/>
        </w:numPr>
        <w:snapToGrid w:val="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參賽作品無論是否錄取，恕不退還，請自行預留底稿。</w:t>
      </w:r>
    </w:p>
    <w:p w:rsidR="0065306E" w:rsidRDefault="0065306E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若參賽作品經人檢舉或告發涉及侵害著作權或專利權，經有關機關處罰</w:t>
      </w:r>
    </w:p>
    <w:p w:rsidR="0065306E" w:rsidRDefault="0065306E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確定者，將取消其價購資格並追回原發放價購金與版權價購證明。參賽</w:t>
      </w:r>
      <w:r>
        <w:rPr>
          <w:rFonts w:ascii="標楷體" w:eastAsia="標楷體" w:hAnsi="標楷體"/>
          <w:sz w:val="28"/>
          <w:szCs w:val="28"/>
        </w:rPr>
        <w:t xml:space="preserve">    </w:t>
      </w:r>
    </w:p>
    <w:p w:rsidR="0065306E" w:rsidRPr="00FD27D9" w:rsidRDefault="0065306E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作品若涉及違法，由參賽者自行負責。</w:t>
      </w:r>
    </w:p>
    <w:p w:rsidR="0065306E" w:rsidRPr="00530BD7" w:rsidRDefault="0065306E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參賽作品內容以自行開發製作為主。若引用他人之圖片、影音與文字等，</w:t>
      </w:r>
    </w:p>
    <w:p w:rsidR="0065306E" w:rsidRPr="00FD27D9" w:rsidRDefault="0065306E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b/>
          <w:sz w:val="28"/>
          <w:szCs w:val="28"/>
        </w:rPr>
        <w:t>需取得所有權人同意，並註明出處。</w:t>
      </w:r>
    </w:p>
    <w:p w:rsidR="0065306E" w:rsidRPr="00FD27D9" w:rsidRDefault="0065306E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避免在參賽作品中直接呈現他人網頁。</w:t>
      </w:r>
    </w:p>
    <w:p w:rsidR="0065306E" w:rsidRPr="00FD27D9" w:rsidRDefault="0065306E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作品繳交期限截止後，參賽者不得再新增、刪除、或修改。</w:t>
      </w:r>
    </w:p>
    <w:p w:rsidR="0065306E" w:rsidRDefault="0065306E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參賽作品及附件資料請以</w:t>
      </w:r>
      <w:r>
        <w:rPr>
          <w:rFonts w:ascii="標楷體" w:eastAsia="標楷體" w:hAnsi="標楷體" w:hint="eastAsia"/>
          <w:sz w:val="28"/>
          <w:szCs w:val="28"/>
        </w:rPr>
        <w:t>親送或</w:t>
      </w:r>
      <w:r w:rsidRPr="00FD27D9">
        <w:rPr>
          <w:rFonts w:ascii="標楷體" w:eastAsia="標楷體" w:hAnsi="標楷體" w:hint="eastAsia"/>
          <w:sz w:val="28"/>
          <w:szCs w:val="28"/>
        </w:rPr>
        <w:t>掛號郵寄，報名以郵戳日期為憑。郵寄</w:t>
      </w:r>
    </w:p>
    <w:p w:rsidR="0065306E" w:rsidRDefault="0065306E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過程、費用及寄件後確認事項由參賽者自行負擔與處理。參賽作品若因</w:t>
      </w:r>
    </w:p>
    <w:p w:rsidR="0065306E" w:rsidRPr="00FD27D9" w:rsidRDefault="0065306E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郵寄過程遭毀損，參賽者自行負責。</w:t>
      </w:r>
    </w:p>
    <w:p w:rsidR="0065306E" w:rsidRDefault="0065306E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參賽者應尊重評審委員公平、公正、公開之決定，對評審結果不得有異</w:t>
      </w:r>
      <w:r>
        <w:rPr>
          <w:rFonts w:ascii="標楷體" w:eastAsia="標楷體" w:hAnsi="標楷體"/>
          <w:sz w:val="28"/>
          <w:szCs w:val="28"/>
        </w:rPr>
        <w:t xml:space="preserve"> </w:t>
      </w:r>
    </w:p>
    <w:p w:rsidR="0065306E" w:rsidRPr="00FD27D9" w:rsidRDefault="0065306E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議。</w:t>
      </w:r>
    </w:p>
    <w:p w:rsidR="0065306E" w:rsidRPr="005010C3" w:rsidRDefault="0065306E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凡報名參賽者視為認同本辦法的內容與規定，主辦單位保有修改之權利。</w:t>
      </w:r>
    </w:p>
    <w:p w:rsidR="0065306E" w:rsidRPr="00FD27D9" w:rsidRDefault="0065306E" w:rsidP="005010C3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</w:p>
    <w:p w:rsidR="0065306E" w:rsidRPr="00FD27D9" w:rsidRDefault="0065306E" w:rsidP="008E6FC1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十一、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作品繳交：</w:t>
      </w:r>
      <w:r w:rsidRPr="00FD27D9">
        <w:rPr>
          <w:rFonts w:ascii="標楷體" w:eastAsia="標楷體" w:hAnsi="標楷體" w:hint="eastAsia"/>
          <w:sz w:val="28"/>
          <w:szCs w:val="28"/>
        </w:rPr>
        <w:t>若投稿二件以上作品，必須分開準備上述各項資料</w:t>
      </w:r>
    </w:p>
    <w:p w:rsidR="0065306E" w:rsidRDefault="0065306E" w:rsidP="008E6FC1">
      <w:pPr>
        <w:numPr>
          <w:ilvl w:val="0"/>
          <w:numId w:val="1"/>
        </w:numPr>
        <w:snapToGrid w:val="0"/>
        <w:spacing w:afterLines="40"/>
        <w:ind w:left="1225" w:hanging="658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請將教案及多媒體資料燒錄成光碟，並於光碟正面註明參選【組別、題</w:t>
      </w:r>
    </w:p>
    <w:p w:rsidR="0065306E" w:rsidRPr="00FD27D9" w:rsidRDefault="0065306E" w:rsidP="008E6FC1">
      <w:pPr>
        <w:snapToGrid w:val="0"/>
        <w:spacing w:afterLines="4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目、作者】。</w:t>
      </w:r>
    </w:p>
    <w:p w:rsidR="0065306E" w:rsidRPr="00FD27D9" w:rsidRDefault="0065306E" w:rsidP="008E6FC1">
      <w:pPr>
        <w:numPr>
          <w:ilvl w:val="0"/>
          <w:numId w:val="1"/>
        </w:numPr>
        <w:snapToGrid w:val="0"/>
        <w:spacing w:afterLines="40"/>
        <w:ind w:left="1225" w:hanging="658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繳交內容：</w:t>
      </w:r>
    </w:p>
    <w:p w:rsidR="0065306E" w:rsidRPr="00FD27D9" w:rsidRDefault="0065306E" w:rsidP="005472E8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FD27D9">
        <w:rPr>
          <w:rFonts w:ascii="標楷體" w:eastAsia="標楷體" w:hAnsi="標楷體"/>
          <w:sz w:val="28"/>
          <w:szCs w:val="28"/>
        </w:rPr>
        <w:t xml:space="preserve"> 1.</w:t>
      </w:r>
      <w:r w:rsidRPr="00FD27D9">
        <w:rPr>
          <w:rFonts w:ascii="標楷體" w:eastAsia="標楷體" w:hAnsi="標楷體" w:hint="eastAsia"/>
          <w:sz w:val="28"/>
          <w:szCs w:val="28"/>
        </w:rPr>
        <w:t>報名表</w:t>
      </w:r>
      <w:r w:rsidRPr="00FD27D9">
        <w:rPr>
          <w:rFonts w:ascii="標楷體" w:eastAsia="標楷體" w:hAnsi="標楷體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sz w:val="28"/>
          <w:szCs w:val="28"/>
        </w:rPr>
        <w:t>表格請參見附件二</w:t>
      </w:r>
      <w:r w:rsidRPr="00FD27D9">
        <w:rPr>
          <w:rFonts w:ascii="標楷體" w:eastAsia="標楷體" w:hAnsi="標楷體"/>
          <w:sz w:val="28"/>
          <w:szCs w:val="28"/>
        </w:rPr>
        <w:t>)</w:t>
      </w:r>
    </w:p>
    <w:p w:rsidR="0065306E" w:rsidRPr="00FD27D9" w:rsidRDefault="0065306E" w:rsidP="005472E8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FD27D9">
        <w:rPr>
          <w:rFonts w:ascii="標楷體" w:eastAsia="標楷體" w:hAnsi="標楷體"/>
          <w:sz w:val="28"/>
          <w:szCs w:val="28"/>
        </w:rPr>
        <w:t>2.</w:t>
      </w:r>
      <w:r w:rsidRPr="00FD27D9">
        <w:rPr>
          <w:rFonts w:ascii="標楷體" w:eastAsia="標楷體" w:hAnsi="標楷體" w:hint="eastAsia"/>
          <w:sz w:val="28"/>
          <w:szCs w:val="28"/>
        </w:rPr>
        <w:t>教學方案（紙本）</w:t>
      </w:r>
    </w:p>
    <w:p w:rsidR="0065306E" w:rsidRPr="00426EA2" w:rsidRDefault="0065306E" w:rsidP="005472E8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 w:rsidRPr="00FD27D9">
        <w:rPr>
          <w:rFonts w:ascii="標楷體" w:eastAsia="標楷體" w:hAnsi="標楷體"/>
          <w:sz w:val="28"/>
          <w:szCs w:val="28"/>
        </w:rPr>
        <w:t xml:space="preserve">      3.</w:t>
      </w:r>
      <w:r w:rsidRPr="00FD27D9">
        <w:rPr>
          <w:rFonts w:ascii="標楷體" w:eastAsia="標楷體" w:hAnsi="標楷體" w:hint="eastAsia"/>
          <w:sz w:val="28"/>
          <w:szCs w:val="28"/>
        </w:rPr>
        <w:t>光碟（</w:t>
      </w:r>
      <w:r w:rsidRPr="00426EA2">
        <w:rPr>
          <w:rFonts w:ascii="標楷體" w:eastAsia="標楷體" w:hAnsi="標楷體" w:hint="eastAsia"/>
          <w:sz w:val="28"/>
          <w:szCs w:val="28"/>
        </w:rPr>
        <w:t>請寫上教學方案名稱參賽者姓名）</w:t>
      </w:r>
    </w:p>
    <w:p w:rsidR="0065306E" w:rsidRDefault="0065306E" w:rsidP="008E6FC1">
      <w:pPr>
        <w:snapToGrid w:val="0"/>
        <w:spacing w:afterLines="40"/>
        <w:contextualSpacing/>
        <w:rPr>
          <w:rFonts w:ascii="標楷體" w:eastAsia="標楷體" w:hAnsi="標楷體"/>
          <w:b/>
          <w:sz w:val="28"/>
          <w:szCs w:val="28"/>
        </w:rPr>
      </w:pPr>
      <w:r w:rsidRPr="00426EA2">
        <w:rPr>
          <w:rFonts w:ascii="標楷體" w:eastAsia="標楷體" w:hAnsi="標楷體"/>
          <w:sz w:val="28"/>
          <w:szCs w:val="28"/>
        </w:rPr>
        <w:t xml:space="preserve">    </w:t>
      </w:r>
      <w:r w:rsidRPr="00426EA2">
        <w:rPr>
          <w:rFonts w:ascii="標楷體" w:eastAsia="標楷體" w:hAnsi="標楷體" w:hint="eastAsia"/>
          <w:sz w:val="28"/>
          <w:szCs w:val="28"/>
        </w:rPr>
        <w:t>（三）收件日期：</w:t>
      </w:r>
      <w:r w:rsidRPr="00426EA2">
        <w:rPr>
          <w:rFonts w:ascii="標楷體" w:eastAsia="標楷體" w:hAnsi="標楷體"/>
          <w:b/>
          <w:sz w:val="28"/>
          <w:szCs w:val="28"/>
        </w:rPr>
        <w:t>102</w:t>
      </w:r>
      <w:r w:rsidRPr="00426EA2">
        <w:rPr>
          <w:rFonts w:ascii="標楷體" w:eastAsia="標楷體" w:hAnsi="標楷體" w:hint="eastAsia"/>
          <w:b/>
          <w:sz w:val="28"/>
          <w:szCs w:val="28"/>
        </w:rPr>
        <w:t>年</w:t>
      </w:r>
      <w:r w:rsidRPr="00426EA2">
        <w:rPr>
          <w:rFonts w:ascii="標楷體" w:eastAsia="標楷體" w:hAnsi="標楷體"/>
          <w:b/>
          <w:sz w:val="28"/>
          <w:szCs w:val="28"/>
        </w:rPr>
        <w:t>10</w:t>
      </w:r>
      <w:r w:rsidRPr="00426EA2">
        <w:rPr>
          <w:rFonts w:ascii="標楷體" w:eastAsia="標楷體" w:hAnsi="標楷體" w:hint="eastAsia"/>
          <w:b/>
          <w:sz w:val="28"/>
          <w:szCs w:val="28"/>
        </w:rPr>
        <w:t>月</w:t>
      </w:r>
      <w:r w:rsidRPr="00426EA2">
        <w:rPr>
          <w:rFonts w:ascii="標楷體" w:eastAsia="標楷體" w:hAnsi="標楷體"/>
          <w:b/>
          <w:sz w:val="28"/>
          <w:szCs w:val="28"/>
        </w:rPr>
        <w:t>1</w:t>
      </w:r>
      <w:r w:rsidRPr="00426EA2">
        <w:rPr>
          <w:rFonts w:ascii="標楷體" w:eastAsia="標楷體" w:hAnsi="標楷體" w:hint="eastAsia"/>
          <w:b/>
          <w:sz w:val="28"/>
          <w:szCs w:val="28"/>
        </w:rPr>
        <w:t>日截止，請</w:t>
      </w:r>
      <w:r w:rsidRPr="00FD27D9">
        <w:rPr>
          <w:rFonts w:ascii="標楷體" w:eastAsia="標楷體" w:hAnsi="標楷體" w:hint="eastAsia"/>
          <w:b/>
          <w:sz w:val="28"/>
          <w:szCs w:val="28"/>
        </w:rPr>
        <w:t>以掛號方式郵寄</w:t>
      </w:r>
      <w:r>
        <w:rPr>
          <w:rFonts w:ascii="標楷體" w:eastAsia="標楷體" w:hAnsi="標楷體"/>
          <w:b/>
          <w:sz w:val="28"/>
          <w:szCs w:val="28"/>
        </w:rPr>
        <w:t>(</w:t>
      </w:r>
      <w:r w:rsidRPr="00FD27D9">
        <w:rPr>
          <w:rFonts w:ascii="標楷體" w:eastAsia="標楷體" w:hAnsi="標楷體" w:hint="eastAsia"/>
          <w:b/>
          <w:sz w:val="28"/>
          <w:szCs w:val="28"/>
        </w:rPr>
        <w:t>郵戳為憑</w:t>
      </w:r>
      <w:r>
        <w:rPr>
          <w:rFonts w:ascii="標楷體" w:eastAsia="標楷體" w:hAnsi="標楷體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，</w:t>
      </w:r>
    </w:p>
    <w:p w:rsidR="0065306E" w:rsidRDefault="0065306E" w:rsidP="008E6FC1">
      <w:pPr>
        <w:snapToGrid w:val="0"/>
        <w:spacing w:afterLines="40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      </w:t>
      </w:r>
      <w:r>
        <w:rPr>
          <w:rFonts w:ascii="標楷體" w:eastAsia="標楷體" w:hAnsi="標楷體" w:hint="eastAsia"/>
          <w:b/>
          <w:sz w:val="28"/>
          <w:szCs w:val="28"/>
        </w:rPr>
        <w:t>或親送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花蓮縣玉里鎮觀音國民小學（</w:t>
      </w:r>
      <w:r w:rsidRPr="00F50A9F">
        <w:rPr>
          <w:rFonts w:ascii="標楷體" w:eastAsia="標楷體" w:hAnsi="標楷體" w:cs="標楷體"/>
          <w:sz w:val="28"/>
          <w:szCs w:val="28"/>
        </w:rPr>
        <w:t>981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花蓮縣玉里鎮觀音里</w:t>
      </w:r>
      <w:r w:rsidRPr="00F50A9F">
        <w:rPr>
          <w:rFonts w:ascii="標楷體" w:eastAsia="標楷體" w:hAnsi="標楷體" w:cs="標楷體"/>
          <w:sz w:val="28"/>
          <w:szCs w:val="28"/>
        </w:rPr>
        <w:t>16</w:t>
      </w:r>
      <w:r w:rsidRPr="00F50A9F">
        <w:rPr>
          <w:rFonts w:ascii="標楷體" w:eastAsia="標楷體" w:hAnsi="標楷體" w:cs="標楷體" w:hint="eastAsia"/>
          <w:sz w:val="28"/>
          <w:szCs w:val="28"/>
        </w:rPr>
        <w:t>鄰</w:t>
      </w:r>
      <w:r w:rsidRPr="00F50A9F">
        <w:rPr>
          <w:rFonts w:ascii="標楷體" w:eastAsia="標楷體" w:hAnsi="標楷體" w:cs="標楷體"/>
          <w:sz w:val="28"/>
          <w:szCs w:val="28"/>
        </w:rPr>
        <w:t>9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65306E" w:rsidRDefault="0065306E" w:rsidP="008E6FC1">
      <w:pPr>
        <w:snapToGrid w:val="0"/>
        <w:spacing w:afterLines="40"/>
        <w:contextualSpacing/>
        <w:rPr>
          <w:rStyle w:val="Strong"/>
          <w:rFonts w:ascii="標楷體" w:eastAsia="標楷體" w:hAnsi="標楷體"/>
          <w:b w:val="0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號）</w:t>
      </w:r>
      <w:r w:rsidRPr="00743F8F">
        <w:rPr>
          <w:rFonts w:ascii="標楷體" w:eastAsia="標楷體" w:hAnsi="標楷體" w:hint="eastAsia"/>
          <w:color w:val="000000"/>
          <w:sz w:val="28"/>
          <w:szCs w:val="28"/>
        </w:rPr>
        <w:t>，信封上請註明「正確用藥</w:t>
      </w:r>
      <w:r>
        <w:rPr>
          <w:rFonts w:ascii="標楷體" w:eastAsia="標楷體" w:hAnsi="標楷體"/>
          <w:color w:val="000000"/>
          <w:sz w:val="28"/>
          <w:szCs w:val="28"/>
        </w:rPr>
        <w:t>~</w:t>
      </w:r>
      <w:r w:rsidRPr="00743F8F">
        <w:rPr>
          <w:rFonts w:ascii="標楷體" w:eastAsia="標楷體" w:hAnsi="標楷體" w:hint="eastAsia"/>
          <w:color w:val="000000"/>
          <w:sz w:val="28"/>
          <w:szCs w:val="28"/>
        </w:rPr>
        <w:t>創意</w:t>
      </w:r>
      <w:r>
        <w:rPr>
          <w:rFonts w:ascii="標楷體" w:eastAsia="標楷體" w:hAnsi="標楷體" w:hint="eastAsia"/>
          <w:color w:val="000000"/>
          <w:sz w:val="28"/>
          <w:szCs w:val="28"/>
        </w:rPr>
        <w:t>教學方案甄選</w:t>
      </w:r>
      <w:r w:rsidRPr="00743F8F">
        <w:rPr>
          <w:rFonts w:ascii="標楷體" w:eastAsia="標楷體" w:hAnsi="標楷體" w:hint="eastAsia"/>
          <w:color w:val="000000"/>
          <w:sz w:val="28"/>
          <w:szCs w:val="28"/>
        </w:rPr>
        <w:t>競賽」，</w:t>
      </w:r>
      <w:r w:rsidRPr="00743F8F">
        <w:rPr>
          <w:rStyle w:val="Strong"/>
          <w:rFonts w:ascii="標楷體" w:eastAsia="標楷體" w:hAnsi="標楷體" w:hint="eastAsia"/>
          <w:b w:val="0"/>
          <w:sz w:val="28"/>
          <w:szCs w:val="28"/>
        </w:rPr>
        <w:t>逾時</w:t>
      </w:r>
      <w:r>
        <w:rPr>
          <w:rStyle w:val="Strong"/>
          <w:rFonts w:ascii="標楷體" w:eastAsia="標楷體" w:hAnsi="標楷體" w:hint="eastAsia"/>
          <w:b w:val="0"/>
          <w:sz w:val="28"/>
          <w:szCs w:val="28"/>
        </w:rPr>
        <w:t>恕</w:t>
      </w:r>
      <w:r w:rsidRPr="00743F8F">
        <w:rPr>
          <w:rStyle w:val="Strong"/>
          <w:rFonts w:ascii="標楷體" w:eastAsia="標楷體" w:hAnsi="標楷體" w:hint="eastAsia"/>
          <w:b w:val="0"/>
          <w:sz w:val="28"/>
          <w:szCs w:val="28"/>
        </w:rPr>
        <w:t>不受</w:t>
      </w:r>
    </w:p>
    <w:p w:rsidR="0065306E" w:rsidRDefault="0065306E" w:rsidP="008E6FC1">
      <w:pPr>
        <w:snapToGrid w:val="0"/>
        <w:spacing w:afterLines="40"/>
        <w:contextualSpacing/>
        <w:rPr>
          <w:rStyle w:val="Strong"/>
          <w:rFonts w:ascii="標楷體" w:eastAsia="標楷體" w:hAnsi="標楷體"/>
          <w:b w:val="0"/>
          <w:sz w:val="28"/>
          <w:szCs w:val="28"/>
        </w:rPr>
      </w:pPr>
      <w:r>
        <w:rPr>
          <w:rStyle w:val="Strong"/>
          <w:rFonts w:ascii="標楷體" w:eastAsia="標楷體" w:hAnsi="標楷體"/>
          <w:b w:val="0"/>
          <w:sz w:val="28"/>
          <w:szCs w:val="28"/>
        </w:rPr>
        <w:t xml:space="preserve">          </w:t>
      </w:r>
      <w:r w:rsidRPr="00743F8F">
        <w:rPr>
          <w:rStyle w:val="Strong"/>
          <w:rFonts w:ascii="標楷體" w:eastAsia="標楷體" w:hAnsi="標楷體" w:hint="eastAsia"/>
          <w:b w:val="0"/>
          <w:sz w:val="28"/>
          <w:szCs w:val="28"/>
        </w:rPr>
        <w:t>理。</w:t>
      </w:r>
    </w:p>
    <w:p w:rsidR="0065306E" w:rsidRDefault="0065306E" w:rsidP="008E6FC1">
      <w:pPr>
        <w:snapToGrid w:val="0"/>
        <w:spacing w:afterLines="40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rStyle w:val="Strong"/>
          <w:rFonts w:ascii="標楷體" w:eastAsia="標楷體" w:hAnsi="標楷體"/>
          <w:b w:val="0"/>
          <w:sz w:val="28"/>
          <w:szCs w:val="28"/>
        </w:rPr>
        <w:t xml:space="preserve">    </w:t>
      </w:r>
      <w:r>
        <w:rPr>
          <w:rStyle w:val="Strong"/>
          <w:rFonts w:ascii="標楷體" w:eastAsia="標楷體" w:hAnsi="標楷體" w:hint="eastAsia"/>
          <w:b w:val="0"/>
          <w:sz w:val="28"/>
          <w:szCs w:val="28"/>
        </w:rPr>
        <w:t>（四）若有任何疑義，請洽</w:t>
      </w:r>
      <w:r>
        <w:rPr>
          <w:rStyle w:val="Strong"/>
          <w:rFonts w:ascii="標楷體" w:eastAsia="標楷體" w:hAnsi="Wingdings" w:hint="eastAsia"/>
          <w:b w:val="0"/>
          <w:sz w:val="28"/>
          <w:szCs w:val="28"/>
        </w:rPr>
        <w:sym w:font="Wingdings" w:char="F028"/>
      </w:r>
      <w:r w:rsidRPr="00F50A9F">
        <w:rPr>
          <w:rFonts w:ascii="標楷體" w:eastAsia="標楷體" w:hAnsi="標楷體" w:cs="標楷體" w:hint="eastAsia"/>
          <w:sz w:val="28"/>
          <w:szCs w:val="28"/>
        </w:rPr>
        <w:t>：</w:t>
      </w:r>
      <w:r w:rsidRPr="00F50A9F">
        <w:rPr>
          <w:rFonts w:ascii="標楷體" w:eastAsia="標楷體" w:hAnsi="標楷體" w:cs="標楷體"/>
          <w:sz w:val="28"/>
          <w:szCs w:val="28"/>
        </w:rPr>
        <w:t>8851006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>
        <w:rPr>
          <w:rFonts w:ascii="標楷體" w:eastAsia="標楷體" w:hAnsi="標楷體" w:cs="標楷體"/>
          <w:sz w:val="28"/>
          <w:szCs w:val="28"/>
        </w:rPr>
        <w:t>8851228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，聯絡人：黃寶賢主任、</w:t>
      </w:r>
    </w:p>
    <w:p w:rsidR="0065306E" w:rsidRDefault="0065306E" w:rsidP="008E6FC1">
      <w:pPr>
        <w:snapToGrid w:val="0"/>
        <w:spacing w:afterLines="40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郭素蘭校護。</w:t>
      </w:r>
    </w:p>
    <w:p w:rsidR="0065306E" w:rsidRDefault="0065306E" w:rsidP="008E6FC1">
      <w:pPr>
        <w:snapToGrid w:val="0"/>
        <w:spacing w:afterLines="40"/>
        <w:contextualSpacing/>
        <w:rPr>
          <w:rStyle w:val="Strong"/>
          <w:rFonts w:ascii="標楷體" w:eastAsia="標楷體" w:hAnsi="標楷體"/>
          <w:b w:val="0"/>
          <w:sz w:val="28"/>
          <w:szCs w:val="28"/>
        </w:rPr>
      </w:pPr>
    </w:p>
    <w:p w:rsidR="0065306E" w:rsidRPr="00FD27D9" w:rsidRDefault="0065306E" w:rsidP="008E6FC1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十二、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獎勵</w:t>
      </w:r>
      <w:r w:rsidRPr="00FD27D9">
        <w:rPr>
          <w:rFonts w:ascii="標楷體" w:eastAsia="標楷體" w:hAnsi="標楷體"/>
          <w:sz w:val="28"/>
          <w:szCs w:val="28"/>
        </w:rPr>
        <w:t>:</w:t>
      </w:r>
    </w:p>
    <w:p w:rsidR="0065306E" w:rsidRPr="00FD27D9" w:rsidRDefault="0065306E" w:rsidP="005472E8">
      <w:pPr>
        <w:snapToGrid w:val="0"/>
        <w:ind w:leftChars="296" w:left="990" w:hangingChars="100" w:hanging="2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>1.</w:t>
      </w:r>
      <w:r w:rsidRPr="00FD27D9">
        <w:rPr>
          <w:rFonts w:ascii="標楷體" w:eastAsia="標楷體" w:hAnsi="標楷體" w:hint="eastAsia"/>
          <w:sz w:val="28"/>
          <w:szCs w:val="28"/>
        </w:rPr>
        <w:t>錄取：</w:t>
      </w:r>
      <w:r>
        <w:rPr>
          <w:rFonts w:ascii="標楷體" w:eastAsia="標楷體" w:hAnsi="標楷體" w:hint="eastAsia"/>
          <w:sz w:val="28"/>
          <w:szCs w:val="28"/>
        </w:rPr>
        <w:t>各組擇優錄取前三</w:t>
      </w:r>
      <w:r w:rsidRPr="00FD27D9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 w:hint="eastAsia"/>
          <w:sz w:val="28"/>
          <w:szCs w:val="28"/>
        </w:rPr>
        <w:t>佳作</w:t>
      </w:r>
      <w:r>
        <w:rPr>
          <w:rFonts w:ascii="標楷體" w:eastAsia="標楷體" w:hAnsi="標楷體"/>
          <w:sz w:val="28"/>
          <w:szCs w:val="28"/>
        </w:rPr>
        <w:t>3</w:t>
      </w:r>
      <w:r w:rsidRPr="00FD27D9">
        <w:rPr>
          <w:rFonts w:ascii="標楷體" w:eastAsia="標楷體" w:hAnsi="標楷體"/>
          <w:sz w:val="28"/>
          <w:szCs w:val="28"/>
        </w:rPr>
        <w:t>-</w:t>
      </w:r>
      <w:r>
        <w:rPr>
          <w:rFonts w:ascii="標楷體" w:eastAsia="標楷體" w:hAnsi="標楷體"/>
          <w:sz w:val="28"/>
          <w:szCs w:val="28"/>
        </w:rPr>
        <w:t>5</w:t>
      </w:r>
      <w:r w:rsidRPr="00FD27D9">
        <w:rPr>
          <w:rFonts w:ascii="標楷體" w:eastAsia="標楷體" w:hAnsi="標楷體" w:hint="eastAsia"/>
          <w:sz w:val="28"/>
          <w:szCs w:val="28"/>
        </w:rPr>
        <w:t>名。</w:t>
      </w:r>
    </w:p>
    <w:p w:rsidR="0065306E" w:rsidRPr="00FD27D9" w:rsidRDefault="0065306E" w:rsidP="005472E8">
      <w:pPr>
        <w:snapToGrid w:val="0"/>
        <w:ind w:firstLineChars="253" w:firstLine="708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>2.</w:t>
      </w:r>
      <w:r w:rsidRPr="00FD27D9">
        <w:rPr>
          <w:rFonts w:ascii="標楷體" w:eastAsia="標楷體" w:hAnsi="標楷體" w:hint="eastAsia"/>
          <w:sz w:val="28"/>
          <w:szCs w:val="28"/>
        </w:rPr>
        <w:t>獎勵：</w:t>
      </w:r>
      <w:bookmarkStart w:id="0" w:name="_GoBack"/>
      <w:bookmarkEnd w:id="0"/>
    </w:p>
    <w:p w:rsidR="0065306E" w:rsidRPr="00426EA2" w:rsidRDefault="0065306E" w:rsidP="005472E8">
      <w:pPr>
        <w:numPr>
          <w:ilvl w:val="6"/>
          <w:numId w:val="9"/>
        </w:numPr>
        <w:snapToGrid w:val="0"/>
        <w:ind w:left="1134" w:hanging="14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sz w:val="28"/>
          <w:szCs w:val="28"/>
        </w:rPr>
        <w:t>第一名：乙名，禮券</w:t>
      </w:r>
      <w:r w:rsidRPr="00426EA2">
        <w:rPr>
          <w:rFonts w:ascii="標楷體" w:eastAsia="標楷體" w:hAnsi="標楷體"/>
          <w:sz w:val="28"/>
          <w:szCs w:val="28"/>
        </w:rPr>
        <w:t>1,500</w:t>
      </w:r>
      <w:r w:rsidRPr="00426EA2">
        <w:rPr>
          <w:rFonts w:ascii="標楷體" w:eastAsia="標楷體" w:hAnsi="標楷體" w:hint="eastAsia"/>
          <w:sz w:val="28"/>
          <w:szCs w:val="28"/>
        </w:rPr>
        <w:t>元，團隊成員獎狀各乙紙。</w:t>
      </w:r>
    </w:p>
    <w:p w:rsidR="0065306E" w:rsidRPr="00426EA2" w:rsidRDefault="0065306E" w:rsidP="005472E8">
      <w:pPr>
        <w:numPr>
          <w:ilvl w:val="6"/>
          <w:numId w:val="9"/>
        </w:numPr>
        <w:snapToGrid w:val="0"/>
        <w:ind w:left="1134" w:hanging="14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sz w:val="28"/>
          <w:szCs w:val="28"/>
        </w:rPr>
        <w:t>第二名：乙名，禮券</w:t>
      </w:r>
      <w:r w:rsidRPr="00426EA2">
        <w:rPr>
          <w:rFonts w:ascii="標楷體" w:eastAsia="標楷體" w:hAnsi="標楷體"/>
          <w:sz w:val="28"/>
          <w:szCs w:val="28"/>
        </w:rPr>
        <w:t>1,000</w:t>
      </w:r>
      <w:r w:rsidRPr="00426EA2">
        <w:rPr>
          <w:rFonts w:ascii="標楷體" w:eastAsia="標楷體" w:hAnsi="標楷體" w:hint="eastAsia"/>
          <w:sz w:val="28"/>
          <w:szCs w:val="28"/>
        </w:rPr>
        <w:t>元，團隊成員獎狀各乙紙。</w:t>
      </w:r>
    </w:p>
    <w:p w:rsidR="0065306E" w:rsidRPr="00426EA2" w:rsidRDefault="0065306E" w:rsidP="008E6FC1">
      <w:pPr>
        <w:numPr>
          <w:ilvl w:val="6"/>
          <w:numId w:val="9"/>
        </w:numPr>
        <w:snapToGrid w:val="0"/>
        <w:spacing w:beforeLines="30" w:afterLines="30"/>
        <w:ind w:left="1134" w:rightChars="-364" w:right="-874" w:hanging="14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sz w:val="28"/>
          <w:szCs w:val="28"/>
        </w:rPr>
        <w:t>第三名：乙名，禮券</w:t>
      </w:r>
      <w:r w:rsidRPr="00426EA2">
        <w:rPr>
          <w:rFonts w:ascii="標楷體" w:eastAsia="標楷體" w:hAnsi="標楷體"/>
          <w:sz w:val="28"/>
          <w:szCs w:val="28"/>
        </w:rPr>
        <w:t>500</w:t>
      </w:r>
      <w:r w:rsidRPr="00426EA2">
        <w:rPr>
          <w:rFonts w:ascii="標楷體" w:eastAsia="標楷體" w:hAnsi="標楷體" w:hint="eastAsia"/>
          <w:sz w:val="28"/>
          <w:szCs w:val="28"/>
        </w:rPr>
        <w:t>元，團隊成員獎狀各乙紙。</w:t>
      </w:r>
    </w:p>
    <w:p w:rsidR="0065306E" w:rsidRPr="00426EA2" w:rsidRDefault="0065306E" w:rsidP="008E6FC1">
      <w:pPr>
        <w:numPr>
          <w:ilvl w:val="6"/>
          <w:numId w:val="9"/>
        </w:numPr>
        <w:snapToGrid w:val="0"/>
        <w:spacing w:beforeLines="30" w:afterLines="30"/>
        <w:ind w:left="1134" w:rightChars="-364" w:right="-874" w:hanging="14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sz w:val="28"/>
          <w:szCs w:val="28"/>
        </w:rPr>
        <w:t>佳</w:t>
      </w:r>
      <w:r w:rsidRPr="00426EA2">
        <w:rPr>
          <w:rFonts w:ascii="標楷體" w:eastAsia="標楷體" w:hAnsi="標楷體"/>
          <w:sz w:val="28"/>
          <w:szCs w:val="28"/>
        </w:rPr>
        <w:t xml:space="preserve">  </w:t>
      </w:r>
      <w:r w:rsidRPr="00426EA2">
        <w:rPr>
          <w:rFonts w:ascii="標楷體" w:eastAsia="標楷體" w:hAnsi="標楷體" w:hint="eastAsia"/>
          <w:sz w:val="28"/>
          <w:szCs w:val="28"/>
        </w:rPr>
        <w:t>作：</w:t>
      </w:r>
      <w:r w:rsidRPr="00426EA2">
        <w:rPr>
          <w:rFonts w:ascii="標楷體" w:eastAsia="標楷體" w:hAnsi="標楷體"/>
          <w:sz w:val="28"/>
          <w:szCs w:val="28"/>
        </w:rPr>
        <w:t>3-5</w:t>
      </w:r>
      <w:r w:rsidRPr="00426EA2">
        <w:rPr>
          <w:rFonts w:ascii="標楷體" w:eastAsia="標楷體" w:hAnsi="標楷體" w:hint="eastAsia"/>
          <w:sz w:val="28"/>
          <w:szCs w:val="28"/>
        </w:rPr>
        <w:t>名，團隊成員獎狀各乙紙。</w:t>
      </w:r>
    </w:p>
    <w:p w:rsidR="0065306E" w:rsidRDefault="0065306E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Style w:val="Strong"/>
          <w:rFonts w:ascii="標楷體" w:eastAsia="標楷體" w:hAnsi="標楷體"/>
          <w:b w:val="0"/>
          <w:color w:val="000000"/>
          <w:sz w:val="28"/>
          <w:szCs w:val="28"/>
        </w:rPr>
        <w:t xml:space="preserve">     3.</w:t>
      </w:r>
      <w:r w:rsidRPr="00323A11">
        <w:rPr>
          <w:rStyle w:val="Strong"/>
          <w:rFonts w:ascii="標楷體" w:eastAsia="標楷體" w:hAnsi="標楷體" w:hint="eastAsia"/>
          <w:b w:val="0"/>
          <w:color w:val="000000"/>
          <w:sz w:val="28"/>
          <w:szCs w:val="28"/>
        </w:rPr>
        <w:t>得獎名單主辦單位將公佈於教育處</w:t>
      </w:r>
      <w:r w:rsidRPr="00F50A9F">
        <w:rPr>
          <w:rFonts w:ascii="標楷體" w:eastAsia="標楷體" w:hAnsi="標楷體" w:cs="標楷體" w:hint="eastAsia"/>
          <w:sz w:val="28"/>
          <w:szCs w:val="28"/>
        </w:rPr>
        <w:t>網站</w:t>
      </w:r>
      <w:r>
        <w:rPr>
          <w:rStyle w:val="Strong"/>
          <w:rFonts w:ascii="標楷體" w:eastAsia="標楷體" w:hAnsi="標楷體" w:hint="eastAsia"/>
          <w:b w:val="0"/>
          <w:color w:val="000000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訂於</w:t>
      </w:r>
      <w:r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月初成果發表活動公開</w:t>
      </w:r>
    </w:p>
    <w:p w:rsidR="0065306E" w:rsidRDefault="0065306E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>頒獎。</w:t>
      </w:r>
    </w:p>
    <w:p w:rsidR="0065306E" w:rsidRDefault="0065306E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4.</w:t>
      </w:r>
      <w:r w:rsidRPr="00FD27D9">
        <w:rPr>
          <w:rFonts w:ascii="標楷體" w:eastAsia="標楷體" w:hAnsi="標楷體" w:hint="eastAsia"/>
          <w:sz w:val="28"/>
          <w:szCs w:val="28"/>
        </w:rPr>
        <w:t>第一名至第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FD27D9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將代表本縣參加全國教案甄選（全國賽最高獎金</w:t>
      </w:r>
      <w:r>
        <w:rPr>
          <w:rFonts w:ascii="標楷體" w:eastAsia="標楷體" w:hAnsi="標楷體"/>
          <w:sz w:val="28"/>
          <w:szCs w:val="28"/>
        </w:rPr>
        <w:t>6000</w:t>
      </w:r>
      <w:r>
        <w:rPr>
          <w:rFonts w:ascii="標楷體" w:eastAsia="標楷體" w:hAnsi="標楷體" w:hint="eastAsia"/>
          <w:sz w:val="28"/>
          <w:szCs w:val="28"/>
        </w:rPr>
        <w:t>元</w:t>
      </w:r>
    </w:p>
    <w:p w:rsidR="0065306E" w:rsidRDefault="0065306E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>整）</w:t>
      </w:r>
      <w:r w:rsidRPr="00FD27D9">
        <w:rPr>
          <w:rFonts w:ascii="標楷體" w:eastAsia="標楷體" w:hAnsi="標楷體" w:hint="eastAsia"/>
          <w:sz w:val="28"/>
          <w:szCs w:val="28"/>
        </w:rPr>
        <w:t>。</w:t>
      </w:r>
    </w:p>
    <w:p w:rsidR="0065306E" w:rsidRPr="00FD27D9" w:rsidRDefault="0065306E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</w:p>
    <w:p w:rsidR="0065306E" w:rsidRPr="00470896" w:rsidRDefault="0065306E" w:rsidP="005010C3">
      <w:pPr>
        <w:spacing w:line="240" w:lineRule="atLeast"/>
        <w:ind w:left="720" w:hangingChars="257" w:hanging="720"/>
        <w:jc w:val="both"/>
        <w:rPr>
          <w:rFonts w:ascii="標楷體" w:eastAsia="標楷體" w:hAnsi="標楷體" w:cs="標楷體"/>
          <w:sz w:val="28"/>
          <w:szCs w:val="28"/>
        </w:rPr>
      </w:pPr>
      <w:r w:rsidRPr="002963B7">
        <w:rPr>
          <w:rFonts w:ascii="標楷體" w:eastAsia="標楷體" w:hAnsi="標楷體" w:cs="標楷體" w:hint="eastAsia"/>
          <w:b/>
          <w:sz w:val="28"/>
          <w:szCs w:val="28"/>
        </w:rPr>
        <w:t>十三</w:t>
      </w:r>
      <w:r>
        <w:rPr>
          <w:rFonts w:ascii="標楷體" w:eastAsia="標楷體" w:hAnsi="標楷體" w:cs="標楷體" w:hint="eastAsia"/>
          <w:sz w:val="28"/>
          <w:szCs w:val="28"/>
        </w:rPr>
        <w:t>、承辦本活動有功人員依「花蓮縣政</w:t>
      </w:r>
      <w:r w:rsidRPr="00470896">
        <w:rPr>
          <w:rFonts w:ascii="標楷體" w:eastAsia="標楷體" w:hAnsi="標楷體" w:cs="標楷體" w:hint="eastAsia"/>
          <w:sz w:val="28"/>
          <w:szCs w:val="28"/>
        </w:rPr>
        <w:t>府</w:t>
      </w:r>
      <w:r>
        <w:rPr>
          <w:rFonts w:ascii="標楷體" w:eastAsia="標楷體" w:hAnsi="標楷體" w:cs="標楷體" w:hint="eastAsia"/>
          <w:sz w:val="28"/>
          <w:szCs w:val="28"/>
        </w:rPr>
        <w:t>所屬各級學校教育專業人員獎懲作業要點」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 w:hint="eastAsia"/>
          <w:sz w:val="28"/>
          <w:szCs w:val="28"/>
        </w:rPr>
        <w:t>規定辦理敘獎</w:t>
      </w:r>
      <w:r w:rsidRPr="00470896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65306E" w:rsidRPr="00426EA2" w:rsidRDefault="0065306E" w:rsidP="00484E72">
      <w:pPr>
        <w:rPr>
          <w:rFonts w:ascii="標楷體" w:eastAsia="標楷體" w:hAnsi="標楷體" w:cs="標楷體"/>
          <w:sz w:val="28"/>
          <w:szCs w:val="28"/>
        </w:rPr>
      </w:pPr>
      <w:r w:rsidRPr="00426EA2">
        <w:rPr>
          <w:rFonts w:ascii="標楷體" w:eastAsia="標楷體" w:hAnsi="標楷體" w:cs="標楷體" w:hint="eastAsia"/>
          <w:b/>
          <w:sz w:val="28"/>
          <w:szCs w:val="28"/>
        </w:rPr>
        <w:t>十四</w:t>
      </w:r>
      <w:r w:rsidRPr="00426EA2">
        <w:rPr>
          <w:rFonts w:ascii="標楷體" w:eastAsia="標楷體" w:hAnsi="標楷體" w:cs="標楷體" w:hint="eastAsia"/>
          <w:sz w:val="28"/>
          <w:szCs w:val="28"/>
        </w:rPr>
        <w:t>、本計畫經　本府核定後實施，</w:t>
      </w:r>
      <w:r w:rsidRPr="00426EA2">
        <w:rPr>
          <w:rFonts w:ascii="標楷體" w:eastAsia="標楷體" w:hAnsi="標楷體" w:hint="eastAsia"/>
          <w:sz w:val="28"/>
          <w:szCs w:val="28"/>
        </w:rPr>
        <w:t>修正時亦同</w:t>
      </w:r>
      <w:r w:rsidRPr="00426EA2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65306E" w:rsidRPr="00484E72" w:rsidRDefault="0065306E" w:rsidP="008E6FC1">
      <w:pPr>
        <w:snapToGrid w:val="0"/>
        <w:spacing w:beforeLines="30" w:afterLines="30"/>
        <w:ind w:rightChars="-364" w:right="-874"/>
        <w:contextualSpacing/>
        <w:rPr>
          <w:rFonts w:ascii="標楷體" w:eastAsia="標楷體" w:hAnsi="標楷體"/>
          <w:sz w:val="28"/>
          <w:szCs w:val="28"/>
        </w:rPr>
      </w:pPr>
    </w:p>
    <w:p w:rsidR="0065306E" w:rsidRPr="00484E72" w:rsidRDefault="0065306E" w:rsidP="008E6FC1">
      <w:pPr>
        <w:snapToGrid w:val="0"/>
        <w:spacing w:beforeLines="30" w:afterLines="30"/>
        <w:ind w:rightChars="-364" w:right="-874"/>
        <w:contextualSpacing/>
        <w:rPr>
          <w:rFonts w:ascii="標楷體" w:eastAsia="標楷體" w:hAnsi="標楷體"/>
          <w:sz w:val="28"/>
          <w:szCs w:val="28"/>
        </w:rPr>
      </w:pPr>
    </w:p>
    <w:p w:rsidR="0065306E" w:rsidRDefault="0065306E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65306E" w:rsidRDefault="0065306E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65306E" w:rsidRDefault="0065306E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65306E" w:rsidRDefault="0065306E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65306E" w:rsidRDefault="0065306E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65306E" w:rsidRDefault="0065306E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65306E" w:rsidRDefault="0065306E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65306E" w:rsidRDefault="0065306E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65306E" w:rsidRPr="00484E72" w:rsidRDefault="0065306E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  <w:r>
        <w:rPr>
          <w:noProof/>
        </w:rPr>
        <w:pict>
          <v:oval id="_x0000_s1026" style="position:absolute;margin-left:-9pt;margin-top:0;width:90pt;height:36pt;z-index:251658752">
            <v:textbox>
              <w:txbxContent>
                <w:p w:rsidR="0065306E" w:rsidRPr="00363564" w:rsidRDefault="0065306E" w:rsidP="00363564">
                  <w:pPr>
                    <w:rPr>
                      <w:b/>
                    </w:rPr>
                  </w:pPr>
                  <w:r w:rsidRPr="00363564">
                    <w:rPr>
                      <w:rFonts w:hint="eastAsia"/>
                      <w:b/>
                    </w:rPr>
                    <w:t>附件</w:t>
                  </w:r>
                  <w:r>
                    <w:rPr>
                      <w:rFonts w:hint="eastAsia"/>
                      <w:b/>
                    </w:rPr>
                    <w:t>一</w:t>
                  </w:r>
                </w:p>
              </w:txbxContent>
            </v:textbox>
          </v:oval>
        </w:pict>
      </w:r>
    </w:p>
    <w:p w:rsidR="0065306E" w:rsidRPr="00FD27D9" w:rsidRDefault="0065306E" w:rsidP="00FD27D9">
      <w:pPr>
        <w:spacing w:line="400" w:lineRule="exact"/>
        <w:contextualSpacing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花蓮縣</w:t>
      </w:r>
      <w:r w:rsidRPr="00FD27D9">
        <w:rPr>
          <w:rFonts w:ascii="標楷體" w:eastAsia="標楷體" w:hAnsi="標楷體"/>
          <w:b/>
          <w:sz w:val="40"/>
          <w:szCs w:val="40"/>
        </w:rPr>
        <w:t>102</w:t>
      </w:r>
      <w:r w:rsidRPr="00FD27D9">
        <w:rPr>
          <w:rFonts w:ascii="標楷體" w:eastAsia="標楷體" w:hAnsi="標楷體" w:hint="eastAsia"/>
          <w:b/>
          <w:sz w:val="40"/>
          <w:szCs w:val="40"/>
        </w:rPr>
        <w:t>年校園正確用藥教育教學方案徵選</w:t>
      </w:r>
    </w:p>
    <w:p w:rsidR="0065306E" w:rsidRPr="00FD27D9" w:rsidRDefault="0065306E" w:rsidP="00FD27D9">
      <w:pPr>
        <w:spacing w:line="480" w:lineRule="exact"/>
        <w:jc w:val="both"/>
        <w:rPr>
          <w:rFonts w:ascii="標楷體" w:eastAsia="標楷體" w:hAnsi="標楷體"/>
          <w:color w:val="FF0000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※請依教學方案徵選活動計畫之方案文件內容的</w:t>
      </w:r>
      <w:r w:rsidRPr="00FD27D9">
        <w:rPr>
          <w:rFonts w:ascii="標楷體" w:eastAsia="標楷體" w:hAnsi="標楷體"/>
          <w:sz w:val="28"/>
          <w:szCs w:val="28"/>
        </w:rPr>
        <w:t>10</w:t>
      </w:r>
      <w:r w:rsidRPr="00FD27D9">
        <w:rPr>
          <w:rFonts w:ascii="標楷體" w:eastAsia="標楷體" w:hAnsi="標楷體" w:hint="eastAsia"/>
          <w:sz w:val="28"/>
          <w:szCs w:val="28"/>
        </w:rPr>
        <w:t>點完整呈現，本格式僅供參考，老師可依需求做調整</w:t>
      </w:r>
      <w:r w:rsidRPr="00FD27D9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65306E" w:rsidRPr="00FD27D9" w:rsidRDefault="0065306E" w:rsidP="00FD27D9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>-----------------------------------------------------------</w:t>
      </w:r>
    </w:p>
    <w:p w:rsidR="0065306E" w:rsidRPr="00FD27D9" w:rsidRDefault="0065306E" w:rsidP="00FD27D9">
      <w:pPr>
        <w:widowControl/>
        <w:snapToGrid w:val="0"/>
        <w:spacing w:before="100" w:beforeAutospacing="1" w:after="100" w:afterAutospacing="1" w:line="480" w:lineRule="exact"/>
        <w:ind w:left="520" w:hanging="280"/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（課程主題名稱）</w:t>
      </w:r>
    </w:p>
    <w:p w:rsidR="0065306E" w:rsidRPr="00FD27D9" w:rsidRDefault="0065306E" w:rsidP="00FD27D9">
      <w:pPr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一、設計動機與理念</w:t>
      </w:r>
    </w:p>
    <w:p w:rsidR="0065306E" w:rsidRPr="00FD27D9" w:rsidRDefault="0065306E" w:rsidP="00FD27D9">
      <w:pPr>
        <w:spacing w:line="480" w:lineRule="exact"/>
        <w:ind w:firstLineChars="100" w:firstLine="280"/>
        <w:rPr>
          <w:rFonts w:ascii="標楷體" w:eastAsia="標楷體" w:hAnsi="標楷體"/>
          <w:b/>
          <w:bCs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二、</w:t>
      </w:r>
      <w:r w:rsidRPr="00FD27D9">
        <w:rPr>
          <w:rFonts w:ascii="標楷體" w:eastAsia="標楷體" w:hAnsi="標楷體" w:hint="eastAsia"/>
          <w:b/>
          <w:bCs/>
          <w:sz w:val="28"/>
          <w:szCs w:val="28"/>
        </w:rPr>
        <w:t>教學對象：</w:t>
      </w:r>
    </w:p>
    <w:p w:rsidR="0065306E" w:rsidRPr="00FD27D9" w:rsidRDefault="0065306E" w:rsidP="00FD27D9">
      <w:pPr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sz w:val="28"/>
          <w:szCs w:val="28"/>
        </w:rPr>
        <w:t>三、教學節數：</w:t>
      </w:r>
    </w:p>
    <w:p w:rsidR="0065306E" w:rsidRPr="00FD27D9" w:rsidRDefault="0065306E" w:rsidP="00FD27D9">
      <w:pPr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四、課程架構（主題、單元名稱、教學活動、教學資源……）</w:t>
      </w:r>
    </w:p>
    <w:p w:rsidR="0065306E" w:rsidRPr="00FD27D9" w:rsidRDefault="0065306E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kern w:val="0"/>
          <w:sz w:val="28"/>
          <w:szCs w:val="28"/>
        </w:rPr>
        <w:t>五、教學目標與能力指標</w:t>
      </w:r>
    </w:p>
    <w:p w:rsidR="0065306E" w:rsidRPr="00FD27D9" w:rsidRDefault="0065306E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kern w:val="0"/>
          <w:sz w:val="28"/>
          <w:szCs w:val="28"/>
        </w:rPr>
        <w:t>（一）教學目標</w:t>
      </w:r>
    </w:p>
    <w:p w:rsidR="0065306E" w:rsidRPr="00FD27D9" w:rsidRDefault="0065306E" w:rsidP="00FD27D9">
      <w:pPr>
        <w:widowControl/>
        <w:spacing w:line="480" w:lineRule="exact"/>
        <w:ind w:rightChars="-160" w:right="-384" w:firstLineChars="100" w:firstLine="28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kern w:val="0"/>
          <w:sz w:val="28"/>
          <w:szCs w:val="28"/>
        </w:rPr>
        <w:t>（二）國中、小健體領域（高中職健康與護理）或其他領域分段能力指標</w:t>
      </w:r>
    </w:p>
    <w:p w:rsidR="0065306E" w:rsidRPr="00FD27D9" w:rsidRDefault="0065306E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（三）重大議題</w:t>
      </w:r>
    </w:p>
    <w:p w:rsidR="0065306E" w:rsidRPr="00FD27D9" w:rsidRDefault="0065306E" w:rsidP="00FD27D9">
      <w:pPr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六、教學策略</w:t>
      </w:r>
      <w:r w:rsidRPr="00FD27D9">
        <w:rPr>
          <w:rFonts w:ascii="標楷體" w:eastAsia="標楷體" w:hAnsi="標楷體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sz w:val="28"/>
          <w:szCs w:val="28"/>
        </w:rPr>
        <w:t>舉例說明</w:t>
      </w:r>
      <w:r w:rsidRPr="00FD27D9">
        <w:rPr>
          <w:rFonts w:ascii="標楷體" w:eastAsia="標楷體" w:hAnsi="標楷體"/>
          <w:sz w:val="28"/>
          <w:szCs w:val="28"/>
        </w:rPr>
        <w:t>)</w:t>
      </w:r>
    </w:p>
    <w:p w:rsidR="0065306E" w:rsidRPr="00FD27D9" w:rsidRDefault="0065306E" w:rsidP="00FD27D9">
      <w:pPr>
        <w:spacing w:line="48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（一）運用生活技能</w:t>
      </w:r>
    </w:p>
    <w:p w:rsidR="0065306E" w:rsidRPr="00FD27D9" w:rsidRDefault="0065306E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kern w:val="0"/>
          <w:sz w:val="28"/>
          <w:szCs w:val="28"/>
        </w:rPr>
        <w:t>七、教學活動設計</w:t>
      </w:r>
    </w:p>
    <w:p w:rsidR="0065306E" w:rsidRPr="00FD27D9" w:rsidRDefault="0065306E" w:rsidP="00FD27D9">
      <w:pPr>
        <w:widowControl/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【單元一】（節）</w:t>
      </w:r>
    </w:p>
    <w:p w:rsidR="0065306E" w:rsidRPr="00FD27D9" w:rsidRDefault="0065306E" w:rsidP="00FD27D9">
      <w:pPr>
        <w:widowControl/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（一）教學活動流程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38"/>
        <w:gridCol w:w="5206"/>
        <w:gridCol w:w="1560"/>
        <w:gridCol w:w="870"/>
        <w:gridCol w:w="1004"/>
      </w:tblGrid>
      <w:tr w:rsidR="0065306E" w:rsidRPr="00213245" w:rsidTr="005C4F57">
        <w:trPr>
          <w:trHeight w:val="1401"/>
        </w:trPr>
        <w:tc>
          <w:tcPr>
            <w:tcW w:w="1238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</w:p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目標</w:t>
            </w:r>
          </w:p>
        </w:tc>
        <w:tc>
          <w:tcPr>
            <w:tcW w:w="5206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教學活動</w:t>
            </w:r>
          </w:p>
        </w:tc>
        <w:tc>
          <w:tcPr>
            <w:tcW w:w="1560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教材</w:t>
            </w:r>
          </w:p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教具</w:t>
            </w:r>
          </w:p>
        </w:tc>
        <w:tc>
          <w:tcPr>
            <w:tcW w:w="870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時間（分）</w:t>
            </w:r>
          </w:p>
        </w:tc>
        <w:tc>
          <w:tcPr>
            <w:tcW w:w="1004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65306E" w:rsidRPr="00213245" w:rsidTr="005C4F57">
        <w:tc>
          <w:tcPr>
            <w:tcW w:w="1238" w:type="dxa"/>
          </w:tcPr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6" w:type="dxa"/>
          </w:tcPr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一、準備活動</w:t>
            </w: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二、教學活動</w:t>
            </w: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引起動機</w:t>
            </w: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活動一</w:t>
            </w: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活動二</w:t>
            </w:r>
          </w:p>
        </w:tc>
        <w:tc>
          <w:tcPr>
            <w:tcW w:w="1560" w:type="dxa"/>
          </w:tcPr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0" w:type="dxa"/>
          </w:tcPr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65306E" w:rsidRPr="00FD27D9" w:rsidRDefault="0065306E" w:rsidP="00FD27D9">
      <w:pPr>
        <w:widowControl/>
        <w:spacing w:line="480" w:lineRule="exact"/>
        <w:ind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</w:p>
    <w:p w:rsidR="0065306E" w:rsidRPr="00FD27D9" w:rsidRDefault="0065306E" w:rsidP="00FD27D9">
      <w:pPr>
        <w:widowControl/>
        <w:spacing w:line="480" w:lineRule="exact"/>
        <w:ind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/>
          <w:b/>
          <w:kern w:val="0"/>
          <w:sz w:val="28"/>
          <w:szCs w:val="28"/>
        </w:rPr>
        <w:br w:type="page"/>
        <w:t>(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二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)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kern w:val="0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kern w:val="0"/>
          <w:sz w:val="28"/>
          <w:szCs w:val="28"/>
        </w:rPr>
        <w:t>舉例說明</w:t>
      </w:r>
      <w:r w:rsidRPr="00FD27D9">
        <w:rPr>
          <w:rFonts w:ascii="標楷體" w:eastAsia="標楷體" w:hAnsi="標楷體"/>
          <w:kern w:val="0"/>
          <w:sz w:val="28"/>
          <w:szCs w:val="28"/>
        </w:rPr>
        <w:t>)</w:t>
      </w:r>
    </w:p>
    <w:p w:rsidR="0065306E" w:rsidRPr="00FD27D9" w:rsidRDefault="0065306E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1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  <w:r w:rsidRPr="00FD27D9">
        <w:rPr>
          <w:rFonts w:ascii="標楷體" w:eastAsia="標楷體" w:hAnsi="標楷體"/>
          <w:kern w:val="0"/>
          <w:sz w:val="28"/>
          <w:szCs w:val="28"/>
        </w:rPr>
        <w:t>PPT</w:t>
      </w:r>
      <w:r w:rsidRPr="00FD27D9">
        <w:rPr>
          <w:rFonts w:ascii="標楷體" w:eastAsia="標楷體" w:hAnsi="標楷體" w:hint="eastAsia"/>
          <w:kern w:val="0"/>
          <w:sz w:val="28"/>
          <w:szCs w:val="28"/>
        </w:rPr>
        <w:t>，分頁呈現</w:t>
      </w:r>
    </w:p>
    <w:tbl>
      <w:tblPr>
        <w:tblW w:w="0" w:type="auto"/>
        <w:tblInd w:w="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9"/>
        <w:gridCol w:w="4932"/>
      </w:tblGrid>
      <w:tr w:rsidR="0065306E" w:rsidRPr="00213245" w:rsidTr="005C4F57">
        <w:tc>
          <w:tcPr>
            <w:tcW w:w="4830" w:type="dxa"/>
          </w:tcPr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1</w:t>
            </w:r>
          </w:p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</w:p>
        </w:tc>
        <w:tc>
          <w:tcPr>
            <w:tcW w:w="4954" w:type="dxa"/>
          </w:tcPr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2</w:t>
            </w:r>
          </w:p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</w:p>
        </w:tc>
      </w:tr>
      <w:tr w:rsidR="0065306E" w:rsidRPr="00213245" w:rsidTr="005C4F57">
        <w:tc>
          <w:tcPr>
            <w:tcW w:w="4830" w:type="dxa"/>
          </w:tcPr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3</w:t>
            </w:r>
          </w:p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</w:p>
        </w:tc>
        <w:tc>
          <w:tcPr>
            <w:tcW w:w="4954" w:type="dxa"/>
          </w:tcPr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4</w:t>
            </w:r>
          </w:p>
        </w:tc>
      </w:tr>
      <w:tr w:rsidR="0065306E" w:rsidRPr="00213245" w:rsidTr="005C4F57">
        <w:tc>
          <w:tcPr>
            <w:tcW w:w="4830" w:type="dxa"/>
          </w:tcPr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5</w:t>
            </w:r>
          </w:p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</w:p>
        </w:tc>
        <w:tc>
          <w:tcPr>
            <w:tcW w:w="4954" w:type="dxa"/>
          </w:tcPr>
          <w:p w:rsidR="0065306E" w:rsidRPr="00FD27D9" w:rsidRDefault="0065306E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6</w:t>
            </w:r>
          </w:p>
        </w:tc>
      </w:tr>
    </w:tbl>
    <w:p w:rsidR="0065306E" w:rsidRPr="00FD27D9" w:rsidRDefault="0065306E" w:rsidP="00FD27D9">
      <w:pPr>
        <w:widowControl/>
        <w:spacing w:line="480" w:lineRule="exact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/>
          <w:b/>
          <w:kern w:val="0"/>
          <w:sz w:val="28"/>
          <w:szCs w:val="28"/>
        </w:rPr>
        <w:t xml:space="preserve"> 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2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  <w:r w:rsidRPr="00FD27D9">
        <w:rPr>
          <w:rFonts w:ascii="標楷體" w:eastAsia="標楷體" w:hAnsi="標楷體" w:hint="eastAsia"/>
          <w:kern w:val="0"/>
          <w:sz w:val="28"/>
          <w:szCs w:val="28"/>
        </w:rPr>
        <w:t>動畫（請將檔案名稱標明清楚於此，並附在光碟中）</w:t>
      </w:r>
    </w:p>
    <w:p w:rsidR="0065306E" w:rsidRPr="00FD27D9" w:rsidRDefault="0065306E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3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  <w:r w:rsidRPr="00FD27D9">
        <w:rPr>
          <w:rFonts w:ascii="標楷體" w:eastAsia="標楷體" w:hAnsi="標楷體" w:hint="eastAsia"/>
          <w:kern w:val="0"/>
          <w:sz w:val="28"/>
          <w:szCs w:val="28"/>
        </w:rPr>
        <w:t>學習單（請將學習單完整呈現）</w:t>
      </w:r>
    </w:p>
    <w:p w:rsidR="0065306E" w:rsidRPr="00FD27D9" w:rsidRDefault="0065306E" w:rsidP="00FD27D9">
      <w:pPr>
        <w:widowControl/>
        <w:spacing w:line="480" w:lineRule="exact"/>
        <w:ind w:firstLineChars="50" w:firstLine="14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【單元二】（節）</w:t>
      </w:r>
    </w:p>
    <w:p w:rsidR="0065306E" w:rsidRPr="00FD27D9" w:rsidRDefault="0065306E" w:rsidP="00FD27D9">
      <w:pPr>
        <w:widowControl/>
        <w:spacing w:line="480" w:lineRule="exact"/>
        <w:ind w:firstLineChars="50" w:firstLine="14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（一）教學活動流程</w:t>
      </w:r>
    </w:p>
    <w:tbl>
      <w:tblPr>
        <w:tblW w:w="9734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319"/>
        <w:gridCol w:w="5395"/>
        <w:gridCol w:w="1057"/>
        <w:gridCol w:w="1057"/>
        <w:gridCol w:w="906"/>
      </w:tblGrid>
      <w:tr w:rsidR="0065306E" w:rsidRPr="00213245" w:rsidTr="005010C3">
        <w:trPr>
          <w:trHeight w:val="975"/>
        </w:trPr>
        <w:tc>
          <w:tcPr>
            <w:tcW w:w="1319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目標</w:t>
            </w:r>
          </w:p>
        </w:tc>
        <w:tc>
          <w:tcPr>
            <w:tcW w:w="5395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教學活動</w:t>
            </w:r>
          </w:p>
        </w:tc>
        <w:tc>
          <w:tcPr>
            <w:tcW w:w="1057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教材</w:t>
            </w:r>
          </w:p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教具</w:t>
            </w:r>
          </w:p>
        </w:tc>
        <w:tc>
          <w:tcPr>
            <w:tcW w:w="1057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時間（分）</w:t>
            </w:r>
          </w:p>
        </w:tc>
        <w:tc>
          <w:tcPr>
            <w:tcW w:w="906" w:type="dxa"/>
            <w:vAlign w:val="center"/>
          </w:tcPr>
          <w:p w:rsidR="0065306E" w:rsidRPr="00FD27D9" w:rsidRDefault="0065306E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65306E" w:rsidRPr="00213245" w:rsidTr="005010C3">
        <w:trPr>
          <w:trHeight w:val="3811"/>
        </w:trPr>
        <w:tc>
          <w:tcPr>
            <w:tcW w:w="1319" w:type="dxa"/>
          </w:tcPr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95" w:type="dxa"/>
          </w:tcPr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一、準備活動</w:t>
            </w: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二、教學活動</w:t>
            </w:r>
          </w:p>
          <w:p w:rsidR="0065306E" w:rsidRPr="00FD27D9" w:rsidRDefault="0065306E" w:rsidP="00FD27D9">
            <w:pPr>
              <w:spacing w:line="480" w:lineRule="exact"/>
              <w:ind w:leftChars="20" w:left="168" w:hangingChars="43" w:hanging="120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活動一</w:t>
            </w:r>
          </w:p>
          <w:p w:rsidR="0065306E" w:rsidRPr="00FD27D9" w:rsidRDefault="0065306E" w:rsidP="00FD27D9">
            <w:pPr>
              <w:spacing w:line="48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活動二</w:t>
            </w:r>
          </w:p>
          <w:p w:rsidR="0065306E" w:rsidRPr="00FD27D9" w:rsidRDefault="0065306E" w:rsidP="00FD27D9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活動三</w:t>
            </w: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活動四</w:t>
            </w: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57" w:type="dxa"/>
          </w:tcPr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57" w:type="dxa"/>
          </w:tcPr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6" w:type="dxa"/>
          </w:tcPr>
          <w:p w:rsidR="0065306E" w:rsidRPr="002154F0" w:rsidRDefault="0065306E" w:rsidP="00FD27D9">
            <w:pPr>
              <w:spacing w:line="48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如融入生活技能項目…</w:t>
            </w:r>
            <w:r>
              <w:rPr>
                <w:rFonts w:ascii="標楷體" w:eastAsia="標楷體" w:hAnsi="標楷體"/>
                <w:sz w:val="20"/>
                <w:szCs w:val="20"/>
              </w:rPr>
              <w:t>.</w:t>
            </w: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306E" w:rsidRPr="00FD27D9" w:rsidRDefault="0065306E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65306E" w:rsidRPr="00FD27D9" w:rsidRDefault="0065306E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/>
          <w:b/>
          <w:kern w:val="0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二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)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</w:p>
    <w:p w:rsidR="0065306E" w:rsidRPr="00FD27D9" w:rsidRDefault="0065306E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>
        <w:rPr>
          <w:rFonts w:ascii="標楷體" w:eastAsia="標楷體" w:hAnsi="標楷體"/>
          <w:b/>
          <w:kern w:val="0"/>
          <w:sz w:val="28"/>
          <w:szCs w:val="28"/>
        </w:rPr>
        <w:t xml:space="preserve">   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1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65306E" w:rsidRPr="00FD27D9" w:rsidRDefault="0065306E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/>
          <w:b/>
          <w:kern w:val="0"/>
          <w:sz w:val="28"/>
          <w:szCs w:val="28"/>
        </w:rPr>
        <w:t xml:space="preserve">   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2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65306E" w:rsidRPr="00FD27D9" w:rsidRDefault="0065306E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/>
          <w:b/>
          <w:kern w:val="0"/>
          <w:sz w:val="28"/>
          <w:szCs w:val="28"/>
        </w:rPr>
        <w:t xml:space="preserve">   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3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 xml:space="preserve"> </w:t>
      </w:r>
    </w:p>
    <w:p w:rsidR="0065306E" w:rsidRPr="00FD27D9" w:rsidRDefault="0065306E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八、參考資料</w:t>
      </w:r>
    </w:p>
    <w:p w:rsidR="0065306E" w:rsidRPr="00FD27D9" w:rsidRDefault="0065306E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九、教學評量</w:t>
      </w:r>
    </w:p>
    <w:p w:rsidR="0065306E" w:rsidRDefault="0065306E" w:rsidP="00FD27D9">
      <w:pPr>
        <w:widowControl/>
        <w:spacing w:line="480" w:lineRule="exact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/>
          <w:b/>
          <w:kern w:val="0"/>
          <w:sz w:val="28"/>
          <w:szCs w:val="28"/>
        </w:rPr>
        <w:t xml:space="preserve">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十、教學心得與建議</w:t>
      </w:r>
    </w:p>
    <w:p w:rsidR="0065306E" w:rsidRPr="00FD27D9" w:rsidRDefault="0065306E" w:rsidP="00FD27D9">
      <w:pPr>
        <w:widowControl/>
        <w:spacing w:line="480" w:lineRule="exact"/>
        <w:rPr>
          <w:rFonts w:ascii="標楷體" w:eastAsia="標楷體" w:hAnsi="標楷體"/>
          <w:b/>
          <w:kern w:val="0"/>
          <w:sz w:val="28"/>
          <w:szCs w:val="28"/>
        </w:rPr>
      </w:pPr>
    </w:p>
    <w:p w:rsidR="0065306E" w:rsidRDefault="0065306E" w:rsidP="00FD27D9">
      <w:pPr>
        <w:jc w:val="center"/>
        <w:rPr>
          <w:rFonts w:ascii="標楷體" w:eastAsia="標楷體" w:hAnsi="標楷體"/>
          <w:b/>
          <w:sz w:val="22"/>
          <w:szCs w:val="40"/>
        </w:rPr>
      </w:pPr>
    </w:p>
    <w:p w:rsidR="0065306E" w:rsidRPr="007A70FC" w:rsidRDefault="0065306E" w:rsidP="00FD27D9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7A70FC">
        <w:rPr>
          <w:rFonts w:ascii="標楷體" w:eastAsia="標楷體" w:hAnsi="標楷體" w:hint="eastAsia"/>
          <w:b/>
          <w:sz w:val="48"/>
          <w:szCs w:val="48"/>
        </w:rPr>
        <w:t>各版本</w:t>
      </w:r>
      <w:r>
        <w:rPr>
          <w:rFonts w:ascii="標楷體" w:eastAsia="標楷體" w:hAnsi="標楷體" w:hint="eastAsia"/>
          <w:b/>
          <w:sz w:val="48"/>
          <w:szCs w:val="48"/>
        </w:rPr>
        <w:t>年級及單元參考</w:t>
      </w:r>
    </w:p>
    <w:p w:rsidR="0065306E" w:rsidRDefault="0065306E" w:rsidP="008E6FC1">
      <w:pPr>
        <w:jc w:val="both"/>
        <w:rPr>
          <w:rFonts w:ascii="標楷體" w:eastAsia="標楷體" w:hAnsi="標楷體"/>
          <w:b/>
          <w:sz w:val="22"/>
          <w:szCs w:val="40"/>
        </w:rPr>
      </w:pPr>
      <w:r w:rsidRPr="007A70FC">
        <w:rPr>
          <w:rFonts w:ascii="標楷體" w:eastAsia="標楷體" w:hAnsi="標楷體"/>
          <w:b/>
          <w:sz w:val="22"/>
          <w:szCs w:val="40"/>
        </w:rPr>
        <w:object w:dxaOrig="7218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408pt" o:ole="">
            <v:imagedata r:id="rId8" o:title=""/>
          </v:shape>
          <o:OLEObject Type="Embed" ProgID="PowerPoint.Slide.8" ShapeID="_x0000_i1025" DrawAspect="Content" ObjectID="_1432302660" r:id="rId9"/>
        </w:object>
      </w:r>
      <w:r w:rsidRPr="00FD27D9">
        <w:rPr>
          <w:rFonts w:ascii="標楷體" w:eastAsia="標楷體" w:hAnsi="標楷體"/>
          <w:b/>
          <w:sz w:val="22"/>
          <w:szCs w:val="40"/>
        </w:rPr>
        <w:br w:type="page"/>
      </w:r>
    </w:p>
    <w:p w:rsidR="0065306E" w:rsidRPr="00FD27D9" w:rsidRDefault="0065306E" w:rsidP="00FD27D9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花蓮縣</w:t>
      </w:r>
      <w:r w:rsidRPr="00FD27D9">
        <w:rPr>
          <w:rFonts w:ascii="標楷體" w:eastAsia="標楷體" w:hAnsi="標楷體"/>
          <w:b/>
          <w:sz w:val="36"/>
          <w:szCs w:val="40"/>
        </w:rPr>
        <w:t>102</w:t>
      </w:r>
      <w:r w:rsidRPr="00FD27D9">
        <w:rPr>
          <w:rFonts w:ascii="標楷體" w:eastAsia="標楷體" w:hAnsi="標楷體" w:hint="eastAsia"/>
          <w:b/>
          <w:sz w:val="36"/>
          <w:szCs w:val="40"/>
        </w:rPr>
        <w:t>年度校園正確用藥教育創意教學方案徵選報名表</w:t>
      </w:r>
    </w:p>
    <w:tbl>
      <w:tblPr>
        <w:tblW w:w="106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6"/>
        <w:gridCol w:w="1747"/>
        <w:gridCol w:w="1999"/>
        <w:gridCol w:w="1999"/>
        <w:gridCol w:w="1999"/>
        <w:gridCol w:w="2005"/>
      </w:tblGrid>
      <w:tr w:rsidR="0065306E" w:rsidRPr="00213245" w:rsidTr="00FE33D0">
        <w:trPr>
          <w:trHeight w:val="554"/>
        </w:trPr>
        <w:tc>
          <w:tcPr>
            <w:tcW w:w="10624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>
              <w:rPr>
                <w:noProof/>
              </w:rPr>
              <w:pict>
                <v:oval id="_x0000_s1027" style="position:absolute;margin-left:-4.05pt;margin-top:-67.5pt;width:90pt;height:36pt;z-index:251657728">
                  <v:textbox>
                    <w:txbxContent>
                      <w:p w:rsidR="0065306E" w:rsidRPr="00363564" w:rsidRDefault="0065306E" w:rsidP="00363564">
                        <w:pPr>
                          <w:rPr>
                            <w:b/>
                          </w:rPr>
                        </w:pPr>
                        <w:r w:rsidRPr="00363564">
                          <w:rPr>
                            <w:rFonts w:hint="eastAsia"/>
                            <w:b/>
                          </w:rPr>
                          <w:t>附件</w:t>
                        </w:r>
                        <w:r>
                          <w:rPr>
                            <w:rFonts w:hint="eastAsia"/>
                            <w:b/>
                          </w:rPr>
                          <w:t>二</w:t>
                        </w:r>
                      </w:p>
                    </w:txbxContent>
                  </v:textbox>
                </v:oval>
              </w:pic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收件編號（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承</w: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辦單位填寫）</w:t>
            </w:r>
          </w:p>
        </w:tc>
      </w:tr>
      <w:tr w:rsidR="0065306E" w:rsidRPr="00213245" w:rsidTr="00FE33D0">
        <w:trPr>
          <w:trHeight w:val="554"/>
        </w:trPr>
        <w:tc>
          <w:tcPr>
            <w:tcW w:w="2623" w:type="dxa"/>
            <w:gridSpan w:val="2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學校名稱</w:t>
            </w:r>
          </w:p>
        </w:tc>
        <w:tc>
          <w:tcPr>
            <w:tcW w:w="8002" w:type="dxa"/>
            <w:gridSpan w:val="4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 xml:space="preserve">                </w:t>
            </w:r>
          </w:p>
        </w:tc>
      </w:tr>
      <w:tr w:rsidR="0065306E" w:rsidRPr="00213245" w:rsidTr="00FE33D0">
        <w:trPr>
          <w:trHeight w:val="554"/>
        </w:trPr>
        <w:tc>
          <w:tcPr>
            <w:tcW w:w="2623" w:type="dxa"/>
            <w:gridSpan w:val="2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作品主題名稱</w:t>
            </w:r>
          </w:p>
        </w:tc>
        <w:tc>
          <w:tcPr>
            <w:tcW w:w="8002" w:type="dxa"/>
            <w:gridSpan w:val="4"/>
          </w:tcPr>
          <w:p w:rsidR="0065306E" w:rsidRPr="00FD27D9" w:rsidRDefault="0065306E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430"/>
        </w:trPr>
        <w:tc>
          <w:tcPr>
            <w:tcW w:w="2623" w:type="dxa"/>
            <w:gridSpan w:val="2"/>
            <w:vMerge w:val="restart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團隊成員姓名</w:t>
            </w:r>
            <w:r w:rsidRPr="002154F0">
              <w:rPr>
                <w:rFonts w:ascii="標楷體" w:eastAsia="標楷體" w:hAnsi="標楷體"/>
                <w:b/>
                <w:sz w:val="26"/>
                <w:szCs w:val="26"/>
              </w:rPr>
              <w:t>(</w:t>
            </w:r>
            <w:r w:rsidRPr="002154F0">
              <w:rPr>
                <w:rFonts w:ascii="標楷體" w:eastAsia="標楷體" w:hAnsi="標楷體" w:hint="eastAsia"/>
                <w:b/>
                <w:sz w:val="26"/>
                <w:szCs w:val="26"/>
              </w:rPr>
              <w:t>成員</w:t>
            </w:r>
            <w:r w:rsidRPr="002154F0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必須</w:t>
            </w:r>
            <w:r w:rsidRPr="002154F0">
              <w:rPr>
                <w:rFonts w:ascii="標楷體" w:eastAsia="標楷體" w:hAnsi="標楷體" w:hint="eastAsia"/>
                <w:b/>
                <w:sz w:val="26"/>
                <w:szCs w:val="26"/>
              </w:rPr>
              <w:t>包括藥師</w:t>
            </w:r>
            <w:r w:rsidRPr="002154F0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FD27D9">
              <w:rPr>
                <w:rFonts w:ascii="標楷體" w:eastAsia="標楷體" w:hAnsi="標楷體"/>
                <w:sz w:val="22"/>
                <w:szCs w:val="26"/>
              </w:rPr>
              <w:t>(</w:t>
            </w:r>
            <w:r w:rsidRPr="00FD27D9">
              <w:rPr>
                <w:rFonts w:ascii="標楷體" w:eastAsia="標楷體" w:hAnsi="標楷體" w:hint="eastAsia"/>
                <w:sz w:val="22"/>
                <w:szCs w:val="26"/>
              </w:rPr>
              <w:t>主要聯絡人</w:t>
            </w:r>
            <w:r w:rsidRPr="00FD27D9">
              <w:rPr>
                <w:rFonts w:ascii="標楷體" w:eastAsia="標楷體" w:hAnsi="標楷體"/>
                <w:sz w:val="22"/>
                <w:szCs w:val="26"/>
              </w:rPr>
              <w:t>)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2.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3.</w:t>
            </w: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4.</w:t>
            </w:r>
          </w:p>
        </w:tc>
      </w:tr>
      <w:tr w:rsidR="0065306E" w:rsidRPr="00213245" w:rsidTr="00FE33D0">
        <w:trPr>
          <w:trHeight w:val="317"/>
        </w:trPr>
        <w:tc>
          <w:tcPr>
            <w:tcW w:w="2623" w:type="dxa"/>
            <w:gridSpan w:val="2"/>
            <w:vMerge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554"/>
        </w:trPr>
        <w:tc>
          <w:tcPr>
            <w:tcW w:w="2623" w:type="dxa"/>
            <w:gridSpan w:val="2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服務單位</w:t>
            </w:r>
            <w:r w:rsidRPr="00FD27D9">
              <w:rPr>
                <w:rFonts w:ascii="標楷體" w:eastAsia="標楷體" w:hAnsi="標楷體" w:hint="eastAsia"/>
                <w:sz w:val="18"/>
                <w:szCs w:val="18"/>
              </w:rPr>
              <w:t>（例：學校、藥局）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554"/>
        </w:trPr>
        <w:tc>
          <w:tcPr>
            <w:tcW w:w="2623" w:type="dxa"/>
            <w:gridSpan w:val="2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職稱</w:t>
            </w:r>
            <w:r w:rsidRPr="00FD27D9">
              <w:rPr>
                <w:rFonts w:ascii="標楷體" w:eastAsia="標楷體" w:hAnsi="標楷體" w:hint="eastAsia"/>
                <w:sz w:val="18"/>
                <w:szCs w:val="18"/>
              </w:rPr>
              <w:t>（例：教師、藥師）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548"/>
        </w:trPr>
        <w:tc>
          <w:tcPr>
            <w:tcW w:w="2623" w:type="dxa"/>
            <w:gridSpan w:val="2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E-mail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123"/>
        </w:trPr>
        <w:tc>
          <w:tcPr>
            <w:tcW w:w="876" w:type="dxa"/>
            <w:vMerge w:val="restart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聯絡電話</w:t>
            </w:r>
          </w:p>
        </w:tc>
        <w:tc>
          <w:tcPr>
            <w:tcW w:w="1747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O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123"/>
        </w:trPr>
        <w:tc>
          <w:tcPr>
            <w:tcW w:w="876" w:type="dxa"/>
            <w:vMerge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747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H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390"/>
        </w:trPr>
        <w:tc>
          <w:tcPr>
            <w:tcW w:w="876" w:type="dxa"/>
            <w:vMerge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747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手機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ind w:rightChars="-120" w:right="-288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554"/>
        </w:trPr>
        <w:tc>
          <w:tcPr>
            <w:tcW w:w="2623" w:type="dxa"/>
            <w:gridSpan w:val="2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郵遞區號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576"/>
        </w:trPr>
        <w:tc>
          <w:tcPr>
            <w:tcW w:w="2623" w:type="dxa"/>
            <w:gridSpan w:val="2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通訊地址</w:t>
            </w: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5306E" w:rsidRPr="00213245" w:rsidTr="00FE33D0">
        <w:trPr>
          <w:trHeight w:val="2990"/>
        </w:trPr>
        <w:tc>
          <w:tcPr>
            <w:tcW w:w="2623" w:type="dxa"/>
            <w:gridSpan w:val="2"/>
          </w:tcPr>
          <w:p w:rsidR="0065306E" w:rsidRPr="00FD27D9" w:rsidRDefault="0065306E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  <w:tc>
          <w:tcPr>
            <w:tcW w:w="8002" w:type="dxa"/>
            <w:gridSpan w:val="4"/>
          </w:tcPr>
          <w:p w:rsidR="0065306E" w:rsidRPr="00FD27D9" w:rsidRDefault="0065306E" w:rsidP="00FD27D9">
            <w:pPr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※請參賽者自行保留教學方案底稿。</w:t>
            </w:r>
          </w:p>
          <w:p w:rsidR="0065306E" w:rsidRPr="00FD27D9" w:rsidRDefault="0065306E" w:rsidP="00FD27D9">
            <w:pPr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※若投稿二件以上作品，必須分開準備上述各項資料。</w:t>
            </w:r>
          </w:p>
          <w:p w:rsidR="0065306E" w:rsidRPr="00FD27D9" w:rsidRDefault="0065306E" w:rsidP="00FD27D9">
            <w:pPr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※請將教案及多媒體資料燒錄成光碟，並於光碟正面註明參選【組別、題目、作者】。</w:t>
            </w:r>
          </w:p>
          <w:p w:rsidR="0065306E" w:rsidRPr="00FD27D9" w:rsidRDefault="0065306E" w:rsidP="00FD27D9">
            <w:pPr>
              <w:contextualSpacing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※繳交內容：</w:t>
            </w:r>
            <w:r w:rsidRPr="00FD27D9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報名表</w:t>
            </w:r>
            <w:r w:rsidRPr="00FD27D9">
              <w:rPr>
                <w:rFonts w:ascii="標楷體" w:eastAsia="標楷體" w:hAnsi="標楷體"/>
                <w:sz w:val="26"/>
                <w:szCs w:val="26"/>
              </w:rPr>
              <w:t xml:space="preserve">  2.</w: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教學方案（紙本）</w:t>
            </w:r>
            <w:r w:rsidRPr="00FD27D9">
              <w:rPr>
                <w:rFonts w:ascii="標楷體" w:eastAsia="標楷體" w:hAnsi="標楷體"/>
                <w:sz w:val="26"/>
                <w:szCs w:val="26"/>
              </w:rPr>
              <w:t xml:space="preserve">  3.</w: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光碟（請寫上教學方案名稱及參賽者姓名）</w:t>
            </w:r>
            <w:r w:rsidRPr="00FD27D9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</w:tr>
    </w:tbl>
    <w:p w:rsidR="0065306E" w:rsidRPr="00FD27D9" w:rsidRDefault="0065306E" w:rsidP="00FD27D9">
      <w:pPr>
        <w:spacing w:line="540" w:lineRule="exact"/>
        <w:ind w:firstLineChars="400" w:firstLine="1040"/>
        <w:contextualSpacing/>
        <w:rPr>
          <w:rFonts w:ascii="標楷體" w:eastAsia="標楷體" w:hAnsi="標楷體"/>
          <w:sz w:val="26"/>
          <w:szCs w:val="26"/>
        </w:rPr>
      </w:pPr>
    </w:p>
    <w:p w:rsidR="0065306E" w:rsidRDefault="0065306E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</w:p>
    <w:p w:rsidR="0065306E" w:rsidRDefault="0065306E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</w:p>
    <w:p w:rsidR="0065306E" w:rsidRDefault="0065306E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</w:p>
    <w:p w:rsidR="0065306E" w:rsidRDefault="0065306E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</w:p>
    <w:p w:rsidR="0065306E" w:rsidRDefault="0065306E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  <w:r>
        <w:rPr>
          <w:noProof/>
        </w:rPr>
        <w:pict>
          <v:oval id="_x0000_s1028" style="position:absolute;left:0;text-align:left;margin-left:-18pt;margin-top:0;width:90pt;height:36pt;z-index:251656704">
            <v:textbox>
              <w:txbxContent>
                <w:p w:rsidR="0065306E" w:rsidRPr="00363564" w:rsidRDefault="0065306E">
                  <w:pPr>
                    <w:rPr>
                      <w:b/>
                    </w:rPr>
                  </w:pPr>
                  <w:r w:rsidRPr="00363564">
                    <w:rPr>
                      <w:rFonts w:hint="eastAsia"/>
                      <w:b/>
                    </w:rPr>
                    <w:t>附件三</w:t>
                  </w:r>
                </w:p>
              </w:txbxContent>
            </v:textbox>
          </v:oval>
        </w:pict>
      </w:r>
      <w:r w:rsidRPr="00FD27D9">
        <w:rPr>
          <w:rFonts w:ascii="標楷體" w:eastAsia="標楷體" w:hAnsi="標楷體"/>
          <w:b/>
          <w:sz w:val="36"/>
          <w:szCs w:val="40"/>
        </w:rPr>
        <w:t>102</w:t>
      </w:r>
      <w:r w:rsidRPr="00FD27D9">
        <w:rPr>
          <w:rFonts w:ascii="標楷體" w:eastAsia="標楷體" w:hAnsi="標楷體" w:hint="eastAsia"/>
          <w:b/>
          <w:sz w:val="36"/>
          <w:szCs w:val="40"/>
        </w:rPr>
        <w:t>年度校園正確用藥教育創意教學方案徵選</w:t>
      </w:r>
    </w:p>
    <w:p w:rsidR="0065306E" w:rsidRPr="00FE33D0" w:rsidRDefault="0065306E" w:rsidP="008E6FC1">
      <w:pPr>
        <w:snapToGrid w:val="0"/>
        <w:spacing w:beforeLines="80" w:afterLines="80"/>
        <w:contextualSpacing/>
        <w:jc w:val="center"/>
        <w:rPr>
          <w:rFonts w:ascii="標楷體" w:eastAsia="標楷體" w:hAnsi="標楷體"/>
          <w:color w:val="0000FF"/>
          <w:sz w:val="28"/>
          <w:szCs w:val="28"/>
        </w:rPr>
      </w:pPr>
      <w:r w:rsidRPr="00FE33D0">
        <w:rPr>
          <w:rFonts w:ascii="標楷體" w:eastAsia="標楷體" w:hAnsi="標楷體" w:hint="eastAsia"/>
          <w:b/>
          <w:color w:val="0000FF"/>
          <w:sz w:val="36"/>
          <w:szCs w:val="40"/>
        </w:rPr>
        <w:t>（</w:t>
      </w:r>
      <w:r w:rsidRPr="00FE33D0">
        <w:rPr>
          <w:rFonts w:ascii="標楷體" w:eastAsia="標楷體" w:hAnsi="標楷體" w:hint="eastAsia"/>
          <w:color w:val="0000FF"/>
          <w:sz w:val="28"/>
          <w:szCs w:val="28"/>
        </w:rPr>
        <w:t>第一名至第三名入選作品將推薦參加全國賽者，由承辦單位通知填寫</w:t>
      </w:r>
      <w:r w:rsidRPr="00FE33D0">
        <w:rPr>
          <w:rFonts w:ascii="標楷體" w:eastAsia="標楷體" w:hAnsi="標楷體" w:hint="eastAsia"/>
          <w:b/>
          <w:color w:val="0000FF"/>
          <w:sz w:val="36"/>
          <w:szCs w:val="40"/>
        </w:rPr>
        <w:t>）</w:t>
      </w:r>
    </w:p>
    <w:p w:rsidR="0065306E" w:rsidRPr="00FD27D9" w:rsidRDefault="0065306E" w:rsidP="00FD27D9">
      <w:pPr>
        <w:adjustRightInd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本人參加</w:t>
      </w:r>
      <w:r w:rsidRPr="00FD27D9">
        <w:rPr>
          <w:rFonts w:ascii="標楷體" w:eastAsia="標楷體" w:hAnsi="標楷體"/>
          <w:sz w:val="28"/>
          <w:szCs w:val="28"/>
        </w:rPr>
        <w:t>102</w:t>
      </w:r>
      <w:r w:rsidRPr="00FD27D9">
        <w:rPr>
          <w:rFonts w:ascii="標楷體" w:eastAsia="標楷體" w:hAnsi="標楷體" w:hint="eastAsia"/>
          <w:sz w:val="28"/>
          <w:szCs w:val="28"/>
        </w:rPr>
        <w:t>年度校園正確用藥教育模式開發與研究計畫「全國教師發展正確用藥教育教學方案徵選活動」，茲同意就參賽之教材、教案授權主辦單位教育部、行政院衛生署食品藥物管理局、主辦單位國立台灣師範大學健康促進與衛生教育學系為下列行為：</w:t>
      </w:r>
    </w:p>
    <w:p w:rsidR="0065306E" w:rsidRPr="00FD27D9" w:rsidRDefault="0065306E" w:rsidP="00FD27D9">
      <w:pPr>
        <w:spacing w:line="600" w:lineRule="exact"/>
        <w:ind w:left="566" w:hangingChars="202" w:hanging="566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一、該項教材、教案予以重製、公開發表或發行，應著明教材、教案為本人著作之旨。</w:t>
      </w:r>
    </w:p>
    <w:p w:rsidR="0065306E" w:rsidRPr="00FD27D9" w:rsidRDefault="0065306E" w:rsidP="00FD27D9">
      <w:pPr>
        <w:spacing w:line="600" w:lineRule="exact"/>
        <w:ind w:left="566" w:hangingChars="202" w:hanging="566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二、於著作權宣導之範圍內（非營利之目的），將前項教案設計於以編輯或重製後，不限時間、地點、次數公開播送或教育推廣之用。</w:t>
      </w:r>
    </w:p>
    <w:p w:rsidR="0065306E" w:rsidRPr="00FD27D9" w:rsidRDefault="0065306E" w:rsidP="00FD27D9">
      <w:pPr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此致</w:t>
      </w:r>
      <w:r w:rsidRPr="00FD27D9">
        <w:rPr>
          <w:rFonts w:ascii="標楷體" w:eastAsia="標楷體" w:hAnsi="標楷體"/>
          <w:sz w:val="28"/>
          <w:szCs w:val="28"/>
        </w:rPr>
        <w:t xml:space="preserve">  </w:t>
      </w:r>
      <w:r w:rsidRPr="00FD27D9">
        <w:rPr>
          <w:rFonts w:ascii="標楷體" w:eastAsia="標楷體" w:hAnsi="標楷體" w:hint="eastAsia"/>
          <w:b/>
          <w:color w:val="000000"/>
          <w:sz w:val="28"/>
          <w:szCs w:val="28"/>
        </w:rPr>
        <w:t>國立台灣師範大學健康促進與衛生教育學系</w:t>
      </w:r>
    </w:p>
    <w:p w:rsidR="0065306E" w:rsidRPr="00FD27D9" w:rsidRDefault="0065306E" w:rsidP="00FD27D9">
      <w:pPr>
        <w:ind w:firstLineChars="350" w:firstLine="980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作品名稱：</w:t>
      </w: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授權人一簽名：</w:t>
      </w: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地址：</w:t>
      </w:r>
    </w:p>
    <w:p w:rsidR="0065306E" w:rsidRPr="00FD27D9" w:rsidRDefault="0065306E" w:rsidP="00FD27D9">
      <w:pPr>
        <w:snapToGrid w:val="0"/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  </w:t>
      </w:r>
      <w:r w:rsidRPr="00FD27D9">
        <w:rPr>
          <w:rFonts w:ascii="標楷體" w:eastAsia="標楷體" w:hAnsi="標楷體" w:hint="eastAsia"/>
          <w:sz w:val="28"/>
          <w:szCs w:val="28"/>
        </w:rPr>
        <w:t>身份證統一編號：</w:t>
      </w: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服務單位：</w:t>
      </w:r>
    </w:p>
    <w:p w:rsidR="0065306E" w:rsidRPr="00FD27D9" w:rsidRDefault="0065306E" w:rsidP="00FD27D9">
      <w:pPr>
        <w:snapToGrid w:val="0"/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授權人二簽名：</w:t>
      </w: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地址：</w:t>
      </w:r>
    </w:p>
    <w:p w:rsidR="0065306E" w:rsidRPr="00FD27D9" w:rsidRDefault="0065306E" w:rsidP="00FD27D9">
      <w:pPr>
        <w:snapToGrid w:val="0"/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  </w:t>
      </w:r>
      <w:r w:rsidRPr="00FD27D9">
        <w:rPr>
          <w:rFonts w:ascii="標楷體" w:eastAsia="標楷體" w:hAnsi="標楷體" w:hint="eastAsia"/>
          <w:sz w:val="28"/>
          <w:szCs w:val="28"/>
        </w:rPr>
        <w:t>身份證統一編號：</w:t>
      </w: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服務單位：</w:t>
      </w: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授權人三簽名：</w:t>
      </w: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地址：</w:t>
      </w:r>
    </w:p>
    <w:p w:rsidR="0065306E" w:rsidRPr="00FD27D9" w:rsidRDefault="0065306E" w:rsidP="00FD27D9">
      <w:pPr>
        <w:snapToGrid w:val="0"/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  </w:t>
      </w:r>
      <w:r w:rsidRPr="00FD27D9">
        <w:rPr>
          <w:rFonts w:ascii="標楷體" w:eastAsia="標楷體" w:hAnsi="標楷體" w:hint="eastAsia"/>
          <w:sz w:val="28"/>
          <w:szCs w:val="28"/>
        </w:rPr>
        <w:t>身份證統一編號：</w:t>
      </w: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服務單位：</w:t>
      </w:r>
    </w:p>
    <w:p w:rsidR="0065306E" w:rsidRPr="00FD27D9" w:rsidRDefault="0065306E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</w:p>
    <w:p w:rsidR="0065306E" w:rsidRPr="00FD27D9" w:rsidRDefault="0065306E" w:rsidP="00FD27D9">
      <w:pPr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中華民國</w:t>
      </w:r>
      <w:r w:rsidRPr="00FD27D9">
        <w:rPr>
          <w:rFonts w:ascii="標楷體" w:eastAsia="標楷體" w:hAnsi="標楷體"/>
          <w:sz w:val="28"/>
          <w:szCs w:val="28"/>
        </w:rPr>
        <w:t xml:space="preserve">      102      </w:t>
      </w:r>
      <w:r w:rsidRPr="00FD27D9">
        <w:rPr>
          <w:rFonts w:ascii="標楷體" w:eastAsia="標楷體" w:hAnsi="標楷體" w:hint="eastAsia"/>
          <w:sz w:val="28"/>
          <w:szCs w:val="28"/>
        </w:rPr>
        <w:t>年</w:t>
      </w:r>
      <w:r w:rsidRPr="00FD27D9">
        <w:rPr>
          <w:rFonts w:ascii="標楷體" w:eastAsia="標楷體" w:hAnsi="標楷體"/>
          <w:sz w:val="28"/>
          <w:szCs w:val="28"/>
        </w:rPr>
        <w:t xml:space="preserve">            </w:t>
      </w:r>
      <w:r w:rsidRPr="00FD27D9">
        <w:rPr>
          <w:rFonts w:ascii="標楷體" w:eastAsia="標楷體" w:hAnsi="標楷體" w:hint="eastAsia"/>
          <w:sz w:val="28"/>
          <w:szCs w:val="28"/>
        </w:rPr>
        <w:t>月</w:t>
      </w:r>
      <w:r w:rsidRPr="00FD27D9">
        <w:rPr>
          <w:rFonts w:ascii="標楷體" w:eastAsia="標楷體" w:hAnsi="標楷體"/>
          <w:sz w:val="28"/>
          <w:szCs w:val="28"/>
        </w:rPr>
        <w:t xml:space="preserve">            </w:t>
      </w:r>
      <w:r w:rsidRPr="00FD27D9">
        <w:rPr>
          <w:rFonts w:ascii="標楷體" w:eastAsia="標楷體" w:hAnsi="標楷體" w:hint="eastAsia"/>
          <w:sz w:val="28"/>
          <w:szCs w:val="28"/>
        </w:rPr>
        <w:t>日</w:t>
      </w:r>
    </w:p>
    <w:p w:rsidR="0065306E" w:rsidRPr="00FD27D9" w:rsidRDefault="0065306E" w:rsidP="00FD27D9">
      <w:pPr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E27F98">
        <w:rPr>
          <w:rFonts w:ascii="標楷體" w:eastAsia="標楷體" w:hAnsi="標楷體"/>
          <w:noProof/>
          <w:szCs w:val="24"/>
        </w:rPr>
        <w:pict>
          <v:shape id="圖片 1" o:spid="_x0000_i1026" type="#_x0000_t75" style="width:472.5pt;height:665.25pt;visibility:visible">
            <v:imagedata r:id="rId10" o:title=""/>
          </v:shape>
        </w:pict>
      </w:r>
    </w:p>
    <w:sectPr w:rsidR="0065306E" w:rsidRPr="00FD27D9" w:rsidSect="00DD0918">
      <w:footerReference w:type="even" r:id="rId11"/>
      <w:pgSz w:w="11906" w:h="16838"/>
      <w:pgMar w:top="1134" w:right="663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06E" w:rsidRDefault="0065306E" w:rsidP="007D49D2">
      <w:r>
        <w:separator/>
      </w:r>
    </w:p>
  </w:endnote>
  <w:endnote w:type="continuationSeparator" w:id="0">
    <w:p w:rsidR="0065306E" w:rsidRDefault="0065306E" w:rsidP="007D4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06E" w:rsidRDefault="0065306E" w:rsidP="003E7E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5306E" w:rsidRDefault="006530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06E" w:rsidRDefault="0065306E" w:rsidP="007D49D2">
      <w:r>
        <w:separator/>
      </w:r>
    </w:p>
  </w:footnote>
  <w:footnote w:type="continuationSeparator" w:id="0">
    <w:p w:rsidR="0065306E" w:rsidRDefault="0065306E" w:rsidP="007D49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582"/>
    <w:multiLevelType w:val="multilevel"/>
    <w:tmpl w:val="44862B2A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1260" w:hanging="7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1">
    <w:nsid w:val="0A3D08D1"/>
    <w:multiLevelType w:val="multilevel"/>
    <w:tmpl w:val="9C8C3084"/>
    <w:lvl w:ilvl="0">
      <w:start w:val="1"/>
      <w:numFmt w:val="taiwaneseCountingThousand"/>
      <w:lvlText w:val="%1、"/>
      <w:lvlJc w:val="left"/>
      <w:pPr>
        <w:ind w:left="622" w:hanging="480"/>
      </w:pPr>
      <w:rPr>
        <w:rFonts w:ascii="標楷體" w:eastAsia="標楷體" w:hAnsi="標楷體" w:cs="Times New Roman" w:hint="default"/>
        <w:b/>
      </w:rPr>
    </w:lvl>
    <w:lvl w:ilvl="1">
      <w:start w:val="1"/>
      <w:numFmt w:val="taiwaneseCountingThousand"/>
      <w:suff w:val="nothing"/>
      <w:lvlText w:val="（%2）"/>
      <w:lvlJc w:val="left"/>
      <w:pPr>
        <w:ind w:left="1430" w:hanging="720"/>
      </w:pPr>
      <w:rPr>
        <w:rFonts w:cs="Times New Roman" w:hint="eastAsia"/>
        <w:b w:val="0"/>
        <w:sz w:val="28"/>
        <w:szCs w:val="28"/>
      </w:rPr>
    </w:lvl>
    <w:lvl w:ilvl="2">
      <w:start w:val="1"/>
      <w:numFmt w:val="decimalFullWidth"/>
      <w:suff w:val="nothing"/>
      <w:lvlText w:val="%3、"/>
      <w:lvlJc w:val="left"/>
      <w:pPr>
        <w:ind w:left="1342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822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693"/>
        </w:tabs>
        <w:ind w:left="2693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402"/>
        </w:tabs>
        <w:ind w:left="3402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969"/>
        </w:tabs>
        <w:ind w:left="3969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244"/>
        </w:tabs>
        <w:ind w:left="5244" w:hanging="1700"/>
      </w:pPr>
      <w:rPr>
        <w:rFonts w:cs="Times New Roman" w:hint="eastAsia"/>
      </w:rPr>
    </w:lvl>
  </w:abstractNum>
  <w:abstractNum w:abstractNumId="2">
    <w:nsid w:val="1B787DB2"/>
    <w:multiLevelType w:val="multilevel"/>
    <w:tmpl w:val="53CE9ED4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1004" w:hanging="720"/>
      </w:pPr>
      <w:rPr>
        <w:rFonts w:cs="Times New Roman" w:hint="eastAsia"/>
        <w:sz w:val="24"/>
        <w:szCs w:val="24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3">
    <w:nsid w:val="1CED79B7"/>
    <w:multiLevelType w:val="multilevel"/>
    <w:tmpl w:val="4E44F436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  <w:b/>
      </w:rPr>
    </w:lvl>
    <w:lvl w:ilvl="1">
      <w:start w:val="1"/>
      <w:numFmt w:val="taiwaneseCountingThousand"/>
      <w:suff w:val="nothing"/>
      <w:lvlText w:val="（%2）"/>
      <w:lvlJc w:val="left"/>
      <w:pPr>
        <w:ind w:left="1288" w:hanging="720"/>
      </w:pPr>
      <w:rPr>
        <w:rFonts w:cs="Times New Roman" w:hint="eastAsia"/>
        <w:b w:val="0"/>
        <w:sz w:val="28"/>
        <w:szCs w:val="28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4">
    <w:nsid w:val="27616346"/>
    <w:multiLevelType w:val="multilevel"/>
    <w:tmpl w:val="C6E6FFA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960" w:hanging="720"/>
      </w:pPr>
      <w:rPr>
        <w:rFonts w:cs="Times New Roman" w:hint="eastAsia"/>
        <w:sz w:val="24"/>
        <w:szCs w:val="24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5">
    <w:nsid w:val="2AB778E7"/>
    <w:multiLevelType w:val="hybridMultilevel"/>
    <w:tmpl w:val="AA561C5A"/>
    <w:lvl w:ilvl="0" w:tplc="1A22DDC0">
      <w:start w:val="2"/>
      <w:numFmt w:val="taiwaneseCountingThousand"/>
      <w:lvlText w:val="%1、"/>
      <w:lvlJc w:val="left"/>
      <w:pPr>
        <w:tabs>
          <w:tab w:val="num" w:pos="862"/>
        </w:tabs>
        <w:ind w:left="862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  <w:rPr>
        <w:rFonts w:cs="Times New Roman"/>
      </w:rPr>
    </w:lvl>
  </w:abstractNum>
  <w:abstractNum w:abstractNumId="6">
    <w:nsid w:val="44570E20"/>
    <w:multiLevelType w:val="hybridMultilevel"/>
    <w:tmpl w:val="9BFA41C8"/>
    <w:lvl w:ilvl="0" w:tplc="C53E57E6">
      <w:start w:val="4"/>
      <w:numFmt w:val="taiwaneseCountingThousand"/>
      <w:lvlText w:val="%1、"/>
      <w:lvlJc w:val="left"/>
      <w:pPr>
        <w:tabs>
          <w:tab w:val="num" w:pos="862"/>
        </w:tabs>
        <w:ind w:left="862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  <w:rPr>
        <w:rFonts w:cs="Times New Roman"/>
      </w:rPr>
    </w:lvl>
  </w:abstractNum>
  <w:abstractNum w:abstractNumId="7">
    <w:nsid w:val="54F6332B"/>
    <w:multiLevelType w:val="hybridMultilevel"/>
    <w:tmpl w:val="5BEA9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6D81375A"/>
    <w:multiLevelType w:val="hybridMultilevel"/>
    <w:tmpl w:val="8278A4A6"/>
    <w:lvl w:ilvl="0" w:tplc="BCB2B17C">
      <w:start w:val="1"/>
      <w:numFmt w:val="taiwaneseCountingThousand"/>
      <w:lvlText w:val="（%1）"/>
      <w:lvlJc w:val="left"/>
      <w:pPr>
        <w:ind w:left="1223" w:hanging="81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5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3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1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9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7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5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33" w:hanging="480"/>
      </w:pPr>
      <w:rPr>
        <w:rFonts w:cs="Times New Roman"/>
      </w:rPr>
    </w:lvl>
  </w:abstractNum>
  <w:abstractNum w:abstractNumId="9">
    <w:nsid w:val="730F6A03"/>
    <w:multiLevelType w:val="hybridMultilevel"/>
    <w:tmpl w:val="730AB466"/>
    <w:lvl w:ilvl="0" w:tplc="0409000F">
      <w:start w:val="1"/>
      <w:numFmt w:val="decimal"/>
      <w:lvlText w:val="%1."/>
      <w:lvlJc w:val="left"/>
      <w:pPr>
        <w:ind w:left="20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4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9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3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840" w:hanging="480"/>
      </w:pPr>
      <w:rPr>
        <w:rFonts w:cs="Times New Roman"/>
      </w:rPr>
    </w:lvl>
  </w:abstractNum>
  <w:abstractNum w:abstractNumId="10">
    <w:nsid w:val="771E7B5E"/>
    <w:multiLevelType w:val="hybridMultilevel"/>
    <w:tmpl w:val="DA325C24"/>
    <w:lvl w:ilvl="0" w:tplc="C386627E">
      <w:start w:val="3"/>
      <w:numFmt w:val="taiwaneseCountingThousand"/>
      <w:lvlText w:val="%1、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  <w:rPr>
        <w:rFonts w:cs="Times New Roman"/>
      </w:rPr>
    </w:lvl>
  </w:abstractNum>
  <w:abstractNum w:abstractNumId="11">
    <w:nsid w:val="799F2840"/>
    <w:multiLevelType w:val="multilevel"/>
    <w:tmpl w:val="C6E6FFA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1080" w:hanging="720"/>
      </w:pPr>
      <w:rPr>
        <w:rFonts w:cs="Times New Roman" w:hint="eastAsia"/>
        <w:sz w:val="24"/>
        <w:szCs w:val="24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12">
    <w:nsid w:val="7E2B0253"/>
    <w:multiLevelType w:val="multilevel"/>
    <w:tmpl w:val="4E44F436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  <w:b/>
      </w:rPr>
    </w:lvl>
    <w:lvl w:ilvl="1">
      <w:start w:val="1"/>
      <w:numFmt w:val="taiwaneseCountingThousand"/>
      <w:suff w:val="nothing"/>
      <w:lvlText w:val="（%2）"/>
      <w:lvlJc w:val="left"/>
      <w:pPr>
        <w:ind w:left="1288" w:hanging="720"/>
      </w:pPr>
      <w:rPr>
        <w:rFonts w:cs="Times New Roman" w:hint="eastAsia"/>
        <w:b w:val="0"/>
        <w:sz w:val="28"/>
        <w:szCs w:val="28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13">
    <w:nsid w:val="7F4310E5"/>
    <w:multiLevelType w:val="hybridMultilevel"/>
    <w:tmpl w:val="6EC4B9E0"/>
    <w:lvl w:ilvl="0" w:tplc="ECEA7128">
      <w:start w:val="1"/>
      <w:numFmt w:val="taiwaneseCountingThousand"/>
      <w:lvlText w:val="(%1)"/>
      <w:lvlJc w:val="left"/>
      <w:pPr>
        <w:ind w:left="1428" w:hanging="720"/>
      </w:pPr>
      <w:rPr>
        <w:rFonts w:cs="Times New Roman" w:hint="default"/>
      </w:rPr>
    </w:lvl>
    <w:lvl w:ilvl="1" w:tplc="608AFA38">
      <w:start w:val="10"/>
      <w:numFmt w:val="taiwaneseCountingThousand"/>
      <w:lvlText w:val="%2、"/>
      <w:lvlJc w:val="left"/>
      <w:pPr>
        <w:tabs>
          <w:tab w:val="num" w:pos="1908"/>
        </w:tabs>
        <w:ind w:left="1908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  <w:rPr>
        <w:rFonts w:cs="Times New Roman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11"/>
  </w:num>
  <w:num w:numId="5">
    <w:abstractNumId w:val="9"/>
  </w:num>
  <w:num w:numId="6">
    <w:abstractNumId w:val="4"/>
  </w:num>
  <w:num w:numId="7">
    <w:abstractNumId w:val="0"/>
  </w:num>
  <w:num w:numId="8">
    <w:abstractNumId w:val="13"/>
  </w:num>
  <w:num w:numId="9">
    <w:abstractNumId w:val="7"/>
  </w:num>
  <w:num w:numId="10">
    <w:abstractNumId w:val="1"/>
  </w:num>
  <w:num w:numId="11">
    <w:abstractNumId w:val="3"/>
  </w:num>
  <w:num w:numId="12">
    <w:abstractNumId w:val="5"/>
  </w:num>
  <w:num w:numId="13">
    <w:abstractNumId w:val="6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27D9"/>
    <w:rsid w:val="00022D58"/>
    <w:rsid w:val="00047721"/>
    <w:rsid w:val="000753C9"/>
    <w:rsid w:val="00081642"/>
    <w:rsid w:val="00082605"/>
    <w:rsid w:val="00093BCD"/>
    <w:rsid w:val="000E04BF"/>
    <w:rsid w:val="00163E64"/>
    <w:rsid w:val="00182AE1"/>
    <w:rsid w:val="00187B7E"/>
    <w:rsid w:val="00213245"/>
    <w:rsid w:val="002154F0"/>
    <w:rsid w:val="00241488"/>
    <w:rsid w:val="00245D36"/>
    <w:rsid w:val="0029065E"/>
    <w:rsid w:val="00295B49"/>
    <w:rsid w:val="002963B7"/>
    <w:rsid w:val="002F0037"/>
    <w:rsid w:val="00323A11"/>
    <w:rsid w:val="0035006B"/>
    <w:rsid w:val="00363564"/>
    <w:rsid w:val="00386BF8"/>
    <w:rsid w:val="003C2AE1"/>
    <w:rsid w:val="003E7EEA"/>
    <w:rsid w:val="00426EA2"/>
    <w:rsid w:val="00470896"/>
    <w:rsid w:val="00484E72"/>
    <w:rsid w:val="00485EDE"/>
    <w:rsid w:val="004B36CB"/>
    <w:rsid w:val="004C6A3E"/>
    <w:rsid w:val="005010C3"/>
    <w:rsid w:val="00503C94"/>
    <w:rsid w:val="005114C5"/>
    <w:rsid w:val="00530BD7"/>
    <w:rsid w:val="005472E8"/>
    <w:rsid w:val="005A12CF"/>
    <w:rsid w:val="005A4CDD"/>
    <w:rsid w:val="005C4F57"/>
    <w:rsid w:val="005F6727"/>
    <w:rsid w:val="00633385"/>
    <w:rsid w:val="0065306E"/>
    <w:rsid w:val="00665948"/>
    <w:rsid w:val="00675D7A"/>
    <w:rsid w:val="00681ACA"/>
    <w:rsid w:val="006A378C"/>
    <w:rsid w:val="006A6C47"/>
    <w:rsid w:val="006D5F86"/>
    <w:rsid w:val="006F2247"/>
    <w:rsid w:val="007033AA"/>
    <w:rsid w:val="00710BFA"/>
    <w:rsid w:val="00743F8F"/>
    <w:rsid w:val="00765CBA"/>
    <w:rsid w:val="00793866"/>
    <w:rsid w:val="007A70FC"/>
    <w:rsid w:val="007B77A7"/>
    <w:rsid w:val="007D49D2"/>
    <w:rsid w:val="007F0CF0"/>
    <w:rsid w:val="00817C2E"/>
    <w:rsid w:val="00871B69"/>
    <w:rsid w:val="008A6440"/>
    <w:rsid w:val="008E6FC1"/>
    <w:rsid w:val="009C4032"/>
    <w:rsid w:val="00A35F1F"/>
    <w:rsid w:val="00A770F6"/>
    <w:rsid w:val="00AE1DA8"/>
    <w:rsid w:val="00B57D66"/>
    <w:rsid w:val="00B77468"/>
    <w:rsid w:val="00BE31AD"/>
    <w:rsid w:val="00BF1554"/>
    <w:rsid w:val="00C13BE8"/>
    <w:rsid w:val="00C42CC8"/>
    <w:rsid w:val="00D00443"/>
    <w:rsid w:val="00D727FE"/>
    <w:rsid w:val="00DC6659"/>
    <w:rsid w:val="00DD0918"/>
    <w:rsid w:val="00DF225B"/>
    <w:rsid w:val="00E12838"/>
    <w:rsid w:val="00E27F98"/>
    <w:rsid w:val="00E443C0"/>
    <w:rsid w:val="00ED5D30"/>
    <w:rsid w:val="00EE256D"/>
    <w:rsid w:val="00EE38BE"/>
    <w:rsid w:val="00F320E5"/>
    <w:rsid w:val="00F45EB6"/>
    <w:rsid w:val="00F50A9F"/>
    <w:rsid w:val="00F60B6B"/>
    <w:rsid w:val="00FD27D9"/>
    <w:rsid w:val="00FE33D0"/>
    <w:rsid w:val="00FF6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9D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D27D9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D27D9"/>
    <w:rPr>
      <w:rFonts w:ascii="Times New Roman" w:eastAsia="新細明體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FD27D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D27D9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27D9"/>
    <w:rPr>
      <w:rFonts w:ascii="Cambria" w:eastAsia="新細明體" w:hAnsi="Cambria"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4C6A3E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BE31AD"/>
    <w:rPr>
      <w:rFonts w:cs="Times New Roman"/>
      <w:b/>
      <w:bCs/>
    </w:rPr>
  </w:style>
  <w:style w:type="paragraph" w:styleId="BodyTextIndent">
    <w:name w:val="Body Text Indent"/>
    <w:basedOn w:val="Normal"/>
    <w:link w:val="BodyTextIndentChar"/>
    <w:uiPriority w:val="99"/>
    <w:rsid w:val="00484E72"/>
    <w:pPr>
      <w:spacing w:before="120" w:line="300" w:lineRule="auto"/>
      <w:ind w:left="335" w:hanging="335"/>
    </w:pPr>
    <w:rPr>
      <w:rFonts w:ascii="Times New Roman" w:eastAsia="標楷體" w:hAnsi="Times New Roman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F0037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710B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10BFA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1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ug.doh.gov.tw/doh_medication/index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9</Pages>
  <Words>651</Words>
  <Characters>3712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102年度校園正確用藥教育創意教學方案徵選實施計畫</dc:title>
  <dc:subject/>
  <dc:creator>HPHE</dc:creator>
  <cp:keywords/>
  <dc:description/>
  <cp:lastModifiedBy>USER</cp:lastModifiedBy>
  <cp:revision>2</cp:revision>
  <dcterms:created xsi:type="dcterms:W3CDTF">2013-06-09T09:05:00Z</dcterms:created>
  <dcterms:modified xsi:type="dcterms:W3CDTF">2013-06-09T09:05:00Z</dcterms:modified>
</cp:coreProperties>
</file>